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94E" w:rsidRPr="00355C21" w:rsidRDefault="00DC294E" w:rsidP="00DC294E">
      <w:pPr>
        <w:pStyle w:val="Vorgabetext"/>
        <w:widowControl/>
        <w:rPr>
          <w:rFonts w:asciiTheme="minorHAnsi" w:hAnsiTheme="minorHAnsi" w:cstheme="minorHAnsi"/>
          <w:b/>
          <w:bCs/>
        </w:rPr>
      </w:pPr>
      <w:r w:rsidRPr="00355C21">
        <w:rPr>
          <w:rFonts w:asciiTheme="minorHAnsi" w:hAnsiTheme="minorHAnsi" w:cstheme="minorHAnsi"/>
          <w:b/>
          <w:bCs/>
        </w:rPr>
        <w:t xml:space="preserve">Antrag                                                                                                                                                 </w:t>
      </w:r>
    </w:p>
    <w:p w:rsidR="00DC294E" w:rsidRPr="00355C21" w:rsidRDefault="00DC294E" w:rsidP="00DC294E">
      <w:pPr>
        <w:pStyle w:val="Vorgabetext"/>
        <w:widowControl/>
        <w:rPr>
          <w:rFonts w:asciiTheme="minorHAnsi" w:hAnsiTheme="minorHAnsi" w:cstheme="minorHAnsi"/>
          <w:b/>
          <w:bCs/>
        </w:rPr>
      </w:pPr>
      <w:r w:rsidRPr="00355C21">
        <w:rPr>
          <w:rFonts w:asciiTheme="minorHAnsi" w:hAnsiTheme="minorHAnsi" w:cstheme="minorHAnsi"/>
          <w:b/>
          <w:bCs/>
        </w:rPr>
        <w:t xml:space="preserve">auf Gewährung einer Zuwendung zur Förderung von Großveranstaltungen durch die </w:t>
      </w:r>
    </w:p>
    <w:p w:rsidR="00DC294E" w:rsidRPr="00355C21" w:rsidRDefault="00DC294E" w:rsidP="00DC294E">
      <w:pPr>
        <w:pStyle w:val="Vorgabetext"/>
        <w:widowControl/>
        <w:rPr>
          <w:rFonts w:asciiTheme="minorHAnsi" w:hAnsiTheme="minorHAnsi" w:cstheme="minorHAnsi"/>
          <w:b/>
          <w:bCs/>
        </w:rPr>
      </w:pPr>
      <w:r w:rsidRPr="00355C21">
        <w:rPr>
          <w:rFonts w:asciiTheme="minorHAnsi" w:hAnsiTheme="minorHAnsi" w:cstheme="minorHAnsi"/>
          <w:b/>
          <w:bCs/>
        </w:rPr>
        <w:t>Landeshauptstadt Dresden</w:t>
      </w: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0138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8" type="#_x0000_t202" style="position:absolute;margin-left:-5.45pt;margin-top:9.05pt;width:189.65pt;height:66.3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" stroked="f">
            <v:textbox>
              <w:txbxContent>
                <w:p w:rsidR="008A41E8" w:rsidRDefault="008A41E8" w:rsidP="00DC294E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Landeshauptstadt Dresden</w:t>
                  </w:r>
                </w:p>
                <w:p w:rsidR="008A41E8" w:rsidRPr="00661DD9" w:rsidRDefault="008A41E8" w:rsidP="00DC294E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661DD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Amt für Kultur und Denkmalschutz </w:t>
                  </w:r>
                </w:p>
                <w:p w:rsidR="008A41E8" w:rsidRDefault="008A41E8" w:rsidP="00DC294E">
                  <w:pPr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Cs w:val="22"/>
                    </w:rPr>
                    <w:t>Postfach 12 00 20</w:t>
                  </w:r>
                </w:p>
                <w:p w:rsidR="008A41E8" w:rsidRDefault="008A41E8" w:rsidP="00DC294E">
                  <w:r w:rsidRPr="00661DD9">
                    <w:rPr>
                      <w:rFonts w:asciiTheme="minorHAnsi" w:hAnsiTheme="minorHAnsi" w:cstheme="minorHAnsi"/>
                      <w:szCs w:val="22"/>
                    </w:rPr>
                    <w:t>01001 Dresden</w:t>
                  </w:r>
                </w:p>
              </w:txbxContent>
            </v:textbox>
            <w10:wrap type="square" anchorx="margin"/>
          </v:shape>
        </w:pict>
      </w: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Default="00DC294E">
      <w:pPr>
        <w:rPr>
          <w:rFonts w:asciiTheme="minorHAnsi" w:hAnsiTheme="minorHAnsi" w:cstheme="minorHAnsi"/>
        </w:rPr>
      </w:pPr>
    </w:p>
    <w:tbl>
      <w:tblPr>
        <w:tblStyle w:val="Tabellenraster"/>
        <w:tblpPr w:leftFromText="57" w:rightFromText="57" w:vertAnchor="page" w:horzAnchor="page" w:tblpX="7610" w:tblpY="5359"/>
        <w:tblOverlap w:val="never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</w:tblGrid>
      <w:tr w:rsidR="00FD2069" w:rsidRPr="00355C21" w:rsidTr="009F24D0">
        <w:trPr>
          <w:trHeight w:val="488"/>
        </w:trPr>
        <w:tc>
          <w:tcPr>
            <w:tcW w:w="1118" w:type="dxa"/>
            <w:vAlign w:val="center"/>
          </w:tcPr>
          <w:p w:rsidR="00FD2069" w:rsidRPr="00355C21" w:rsidRDefault="00FD2069" w:rsidP="009F24D0">
            <w:pPr>
              <w:pStyle w:val="Vorgabetext"/>
              <w:widowControl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/>
                <w:szCs w:val="21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0" w:name="Text67"/>
            <w:r w:rsidRPr="00355C21">
              <w:rPr>
                <w:rFonts w:asciiTheme="minorHAnsi" w:hAnsiTheme="minorHAnsi" w:cstheme="minorHAnsi"/>
                <w:b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/>
                <w:szCs w:val="21"/>
              </w:rPr>
            </w:r>
            <w:r w:rsidRPr="00355C21">
              <w:rPr>
                <w:rFonts w:asciiTheme="minorHAnsi" w:hAnsiTheme="minorHAnsi" w:cstheme="minorHAnsi"/>
                <w:b/>
                <w:szCs w:val="21"/>
              </w:rPr>
              <w:fldChar w:fldCharType="separate"/>
            </w:r>
            <w:r w:rsidR="009F24D0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9F24D0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9F24D0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9F24D0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9F24D0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/>
                <w:szCs w:val="21"/>
              </w:rPr>
              <w:fldChar w:fldCharType="end"/>
            </w:r>
            <w:bookmarkEnd w:id="0"/>
          </w:p>
        </w:tc>
      </w:tr>
    </w:tbl>
    <w:p w:rsidR="00FD2069" w:rsidRPr="00355C21" w:rsidRDefault="00FD2069">
      <w:pPr>
        <w:rPr>
          <w:rFonts w:asciiTheme="minorHAnsi" w:hAnsiTheme="minorHAnsi" w:cstheme="minorHAnsi"/>
        </w:rPr>
      </w:pPr>
    </w:p>
    <w:p w:rsidR="00DC294E" w:rsidRPr="00355C21" w:rsidRDefault="00DC294E" w:rsidP="00DC294E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 xml:space="preserve">Hiermit stelle ich Antrag auf Gewährung eines Zuschusses in Höhe von </w:t>
      </w:r>
    </w:p>
    <w:p w:rsidR="00DC294E" w:rsidRPr="00355C21" w:rsidRDefault="00DC294E" w:rsidP="00DC294E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 xml:space="preserve">für die Durchführung der Veranstaltung </w:t>
      </w:r>
    </w:p>
    <w:p w:rsidR="00DC294E" w:rsidRPr="00355C21" w:rsidRDefault="00DC294E">
      <w:pPr>
        <w:rPr>
          <w:rFonts w:asciiTheme="minorHAnsi" w:hAnsiTheme="minorHAnsi" w:cstheme="minorHAnsi"/>
        </w:rPr>
      </w:pPr>
    </w:p>
    <w:tbl>
      <w:tblPr>
        <w:tblStyle w:val="Tabellenraster"/>
        <w:tblpPr w:leftFromText="57" w:rightFromText="57" w:vertAnchor="page" w:horzAnchor="margin" w:tblpX="108" w:tblpY="6062"/>
        <w:tblOverlap w:val="never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</w:tblGrid>
      <w:tr w:rsidR="00FD2069" w:rsidRPr="00355C21" w:rsidTr="009F24D0">
        <w:trPr>
          <w:trHeight w:val="488"/>
        </w:trPr>
        <w:tc>
          <w:tcPr>
            <w:tcW w:w="3113" w:type="dxa"/>
            <w:vAlign w:val="center"/>
          </w:tcPr>
          <w:p w:rsidR="00FD2069" w:rsidRPr="00FD2069" w:rsidRDefault="00FD2069" w:rsidP="00F443F4">
            <w:pPr>
              <w:pStyle w:val="Vorgabetext"/>
              <w:widowControl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B2C3F">
              <w:rPr>
                <w:rFonts w:asciiTheme="minorHAnsi" w:hAnsiTheme="minorHAnsi" w:cstheme="minorHAnsi"/>
                <w:b/>
                <w:szCs w:val="21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EB2C3F">
              <w:rPr>
                <w:rFonts w:asciiTheme="minorHAnsi" w:hAnsiTheme="minorHAnsi" w:cstheme="minorHAnsi"/>
                <w:b/>
                <w:szCs w:val="21"/>
              </w:rPr>
              <w:instrText xml:space="preserve"> FORMTEXT </w:instrText>
            </w:r>
            <w:r w:rsidRPr="00EB2C3F">
              <w:rPr>
                <w:rFonts w:asciiTheme="minorHAnsi" w:hAnsiTheme="minorHAnsi" w:cstheme="minorHAnsi"/>
                <w:b/>
                <w:szCs w:val="21"/>
              </w:rPr>
            </w:r>
            <w:r w:rsidRPr="00EB2C3F">
              <w:rPr>
                <w:rFonts w:asciiTheme="minorHAnsi" w:hAnsiTheme="minorHAnsi" w:cstheme="minorHAnsi"/>
                <w:b/>
                <w:szCs w:val="21"/>
              </w:rPr>
              <w:fldChar w:fldCharType="separate"/>
            </w:r>
            <w:r w:rsidR="00F443F4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b/>
                <w:szCs w:val="21"/>
              </w:rPr>
              <w:t> </w:t>
            </w:r>
            <w:r w:rsidRPr="00EB2C3F">
              <w:rPr>
                <w:rFonts w:asciiTheme="minorHAnsi" w:hAnsiTheme="minorHAnsi" w:cstheme="minorHAnsi"/>
                <w:b/>
                <w:szCs w:val="21"/>
              </w:rPr>
              <w:fldChar w:fldCharType="end"/>
            </w:r>
          </w:p>
        </w:tc>
      </w:tr>
    </w:tbl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DC294E" w:rsidRPr="00355C21" w:rsidRDefault="00DC294E">
      <w:pPr>
        <w:rPr>
          <w:rFonts w:asciiTheme="minorHAnsi" w:hAnsiTheme="minorHAnsi" w:cstheme="minorHAnsi"/>
        </w:rPr>
      </w:pPr>
    </w:p>
    <w:p w:rsidR="008B299B" w:rsidRPr="00355C21" w:rsidRDefault="00F7262A" w:rsidP="008B299B">
      <w:pPr>
        <w:pStyle w:val="Titel"/>
        <w:rPr>
          <w:rFonts w:asciiTheme="minorHAnsi" w:hAnsiTheme="minorHAnsi" w:cstheme="minorHAnsi"/>
        </w:rPr>
      </w:pPr>
      <w:r w:rsidRPr="00355C21">
        <w:rPr>
          <w:rFonts w:asciiTheme="minorHAnsi" w:hAnsiTheme="minorHAnsi" w:cstheme="minorHAnsi"/>
        </w:rPr>
        <w:t>A</w:t>
      </w:r>
      <w:r w:rsidR="008B299B" w:rsidRPr="00355C21">
        <w:rPr>
          <w:rFonts w:asciiTheme="minorHAnsi" w:hAnsiTheme="minorHAnsi" w:cstheme="minorHAnsi"/>
        </w:rPr>
        <w:t xml:space="preserve">ngaben zum Antragsteller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4E6DEC" w:rsidTr="004E6DEC">
        <w:trPr>
          <w:trHeight w:val="397"/>
        </w:trPr>
        <w:tc>
          <w:tcPr>
            <w:tcW w:w="3070" w:type="dxa"/>
            <w:vAlign w:val="center"/>
          </w:tcPr>
          <w:p w:rsidR="004E6DEC" w:rsidRDefault="004E6D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46"/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</w:rPr>
            </w:r>
            <w:r w:rsidR="0001387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1"/>
            <w:r>
              <w:rPr>
                <w:rFonts w:asciiTheme="minorHAnsi" w:hAnsiTheme="minorHAnsi" w:cstheme="minorHAnsi"/>
              </w:rPr>
              <w:t xml:space="preserve">  natürliche Person</w:t>
            </w:r>
          </w:p>
        </w:tc>
        <w:tc>
          <w:tcPr>
            <w:tcW w:w="3070" w:type="dxa"/>
            <w:vAlign w:val="center"/>
          </w:tcPr>
          <w:p w:rsidR="004E6DEC" w:rsidRDefault="004E6D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47"/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</w:rPr>
            </w:r>
            <w:r w:rsidR="0001387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2"/>
            <w:r>
              <w:rPr>
                <w:rFonts w:asciiTheme="minorHAnsi" w:hAnsiTheme="minorHAnsi" w:cstheme="minorHAnsi"/>
              </w:rPr>
              <w:t xml:space="preserve">  juristische Person</w:t>
            </w:r>
          </w:p>
        </w:tc>
        <w:tc>
          <w:tcPr>
            <w:tcW w:w="3071" w:type="dxa"/>
            <w:vAlign w:val="center"/>
          </w:tcPr>
          <w:p w:rsidR="004E6DEC" w:rsidRDefault="004E6D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Kontrollkästchen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8"/>
            <w:r>
              <w:rPr>
                <w:rFonts w:asciiTheme="minorHAnsi" w:hAnsiTheme="minorHAnsi" w:cstheme="minorHAnsi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</w:rPr>
            </w:r>
            <w:r w:rsidR="00013870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3"/>
            <w:r>
              <w:rPr>
                <w:rFonts w:asciiTheme="minorHAnsi" w:hAnsiTheme="minorHAnsi" w:cstheme="minorHAnsi"/>
              </w:rPr>
              <w:t xml:space="preserve">  sonstige</w:t>
            </w:r>
          </w:p>
        </w:tc>
      </w:tr>
    </w:tbl>
    <w:p w:rsidR="00DC294E" w:rsidRDefault="00DC294E">
      <w:pPr>
        <w:rPr>
          <w:rFonts w:asciiTheme="minorHAnsi" w:hAnsiTheme="minorHAnsi" w:cstheme="minorHAnsi"/>
        </w:rPr>
      </w:pPr>
    </w:p>
    <w:tbl>
      <w:tblPr>
        <w:tblStyle w:val="Tabellenraster"/>
        <w:tblW w:w="921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283"/>
        <w:gridCol w:w="709"/>
        <w:gridCol w:w="850"/>
        <w:gridCol w:w="3402"/>
        <w:gridCol w:w="1134"/>
      </w:tblGrid>
      <w:tr w:rsidR="008B299B" w:rsidRPr="00355C21" w:rsidTr="00F26DB0">
        <w:trPr>
          <w:gridAfter w:val="1"/>
          <w:wAfter w:w="1134" w:type="dxa"/>
          <w:trHeight w:val="510"/>
        </w:trPr>
        <w:tc>
          <w:tcPr>
            <w:tcW w:w="2836" w:type="dxa"/>
            <w:vAlign w:val="center"/>
          </w:tcPr>
          <w:p w:rsidR="008B299B" w:rsidRPr="00355C21" w:rsidRDefault="00F7262A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Veranstaltername</w:t>
            </w:r>
            <w:r w:rsidR="008B299B" w:rsidRPr="00355C21">
              <w:rPr>
                <w:rFonts w:asciiTheme="minorHAnsi" w:hAnsiTheme="minorHAnsi" w:cstheme="minorHAnsi"/>
                <w:sz w:val="21"/>
                <w:szCs w:val="21"/>
              </w:rPr>
              <w:t>:</w:t>
            </w:r>
          </w:p>
        </w:tc>
        <w:tc>
          <w:tcPr>
            <w:tcW w:w="283" w:type="dxa"/>
            <w:vAlign w:val="center"/>
          </w:tcPr>
          <w:p w:rsidR="008B299B" w:rsidRPr="00355C21" w:rsidRDefault="008B299B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961" w:type="dxa"/>
            <w:gridSpan w:val="3"/>
            <w:tcBorders>
              <w:bottom w:val="dashSmallGap" w:sz="4" w:space="0" w:color="auto"/>
            </w:tcBorders>
            <w:vAlign w:val="center"/>
          </w:tcPr>
          <w:p w:rsidR="008B299B" w:rsidRPr="00355C21" w:rsidRDefault="008B299B" w:rsidP="00F443F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4" w:name="Text89"/>
            <w:r w:rsidRPr="00355C21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4"/>
          </w:p>
        </w:tc>
      </w:tr>
      <w:tr w:rsidR="008B299B" w:rsidRPr="00355C21" w:rsidTr="00F26DB0">
        <w:trPr>
          <w:gridAfter w:val="1"/>
          <w:wAfter w:w="1134" w:type="dxa"/>
          <w:trHeight w:val="510"/>
        </w:trPr>
        <w:tc>
          <w:tcPr>
            <w:tcW w:w="2836" w:type="dxa"/>
            <w:vAlign w:val="center"/>
          </w:tcPr>
          <w:p w:rsidR="008B299B" w:rsidRPr="00355C21" w:rsidRDefault="008B299B" w:rsidP="00F7262A">
            <w:pPr>
              <w:autoSpaceDE/>
              <w:autoSpaceDN/>
              <w:adjustRightInd/>
              <w:ind w:left="-24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Anschrift (Sitz):</w:t>
            </w:r>
          </w:p>
        </w:tc>
        <w:tc>
          <w:tcPr>
            <w:tcW w:w="283" w:type="dxa"/>
            <w:vAlign w:val="center"/>
          </w:tcPr>
          <w:p w:rsidR="008B299B" w:rsidRPr="00355C21" w:rsidRDefault="008B299B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96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B299B" w:rsidRPr="00355C21" w:rsidRDefault="008B299B" w:rsidP="00F443F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5" w:name="Text90"/>
            <w:r w:rsidRPr="00355C21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5"/>
          </w:p>
        </w:tc>
      </w:tr>
      <w:tr w:rsidR="008B299B" w:rsidRPr="00355C21" w:rsidTr="00F26DB0">
        <w:trPr>
          <w:gridAfter w:val="1"/>
          <w:wAfter w:w="1134" w:type="dxa"/>
          <w:trHeight w:val="510"/>
        </w:trPr>
        <w:tc>
          <w:tcPr>
            <w:tcW w:w="2836" w:type="dxa"/>
            <w:vAlign w:val="center"/>
          </w:tcPr>
          <w:p w:rsidR="008B299B" w:rsidRPr="00355C21" w:rsidRDefault="008B299B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Telefon/Handy/ E-Mail:</w:t>
            </w:r>
          </w:p>
        </w:tc>
        <w:tc>
          <w:tcPr>
            <w:tcW w:w="283" w:type="dxa"/>
            <w:vAlign w:val="center"/>
          </w:tcPr>
          <w:p w:rsidR="008B299B" w:rsidRPr="00355C21" w:rsidRDefault="008B299B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96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B299B" w:rsidRPr="00355C21" w:rsidRDefault="008B299B" w:rsidP="00F443F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6" w:name="Text91"/>
            <w:r w:rsidRPr="00355C21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6"/>
          </w:p>
        </w:tc>
      </w:tr>
      <w:tr w:rsidR="008B299B" w:rsidRPr="00355C21" w:rsidTr="00F26DB0">
        <w:trPr>
          <w:gridAfter w:val="1"/>
          <w:wAfter w:w="1134" w:type="dxa"/>
          <w:trHeight w:val="510"/>
        </w:trPr>
        <w:tc>
          <w:tcPr>
            <w:tcW w:w="2836" w:type="dxa"/>
            <w:vAlign w:val="center"/>
          </w:tcPr>
          <w:p w:rsidR="008B299B" w:rsidRPr="00355C21" w:rsidRDefault="008B299B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Geschäftsführer/in:</w:t>
            </w:r>
          </w:p>
          <w:p w:rsidR="00F7262A" w:rsidRPr="00355C21" w:rsidRDefault="00F7262A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16"/>
                <w:szCs w:val="16"/>
              </w:rPr>
              <w:t>(Name, Telefon-Nr.)</w:t>
            </w:r>
          </w:p>
        </w:tc>
        <w:tc>
          <w:tcPr>
            <w:tcW w:w="283" w:type="dxa"/>
            <w:vAlign w:val="center"/>
          </w:tcPr>
          <w:p w:rsidR="008B299B" w:rsidRPr="00355C21" w:rsidRDefault="008B299B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96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B299B" w:rsidRPr="00355C21" w:rsidRDefault="00F7262A" w:rsidP="00F443F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7" w:name="Text92"/>
            <w:r w:rsidRPr="00355C21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7"/>
          </w:p>
        </w:tc>
      </w:tr>
      <w:tr w:rsidR="004F54B4" w:rsidRPr="00355C21" w:rsidTr="00F26DB0">
        <w:trPr>
          <w:gridAfter w:val="1"/>
          <w:wAfter w:w="1134" w:type="dxa"/>
          <w:trHeight w:val="510"/>
        </w:trPr>
        <w:tc>
          <w:tcPr>
            <w:tcW w:w="2836" w:type="dxa"/>
            <w:vAlign w:val="center"/>
          </w:tcPr>
          <w:p w:rsidR="004F54B4" w:rsidRPr="00355C21" w:rsidRDefault="004F54B4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Ansprechpartner/in:</w:t>
            </w:r>
          </w:p>
          <w:p w:rsidR="004F54B4" w:rsidRPr="00355C21" w:rsidRDefault="004F54B4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16"/>
                <w:szCs w:val="16"/>
              </w:rPr>
            </w:pPr>
            <w:r w:rsidRPr="00355C21">
              <w:rPr>
                <w:rFonts w:asciiTheme="minorHAnsi" w:hAnsiTheme="minorHAnsi" w:cstheme="minorHAnsi"/>
                <w:sz w:val="16"/>
                <w:szCs w:val="16"/>
              </w:rPr>
              <w:t>(Name, Telefon-Nr.)</w:t>
            </w:r>
          </w:p>
        </w:tc>
        <w:tc>
          <w:tcPr>
            <w:tcW w:w="283" w:type="dxa"/>
            <w:vAlign w:val="center"/>
          </w:tcPr>
          <w:p w:rsidR="004F54B4" w:rsidRPr="00355C21" w:rsidRDefault="004F54B4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96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F54B4" w:rsidRPr="00355C21" w:rsidRDefault="004F54B4" w:rsidP="00F443F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8" w:name="Text93"/>
            <w:r w:rsidRPr="00355C21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="00F443F4">
              <w:rPr>
                <w:rFonts w:asciiTheme="minorHAnsi" w:hAnsiTheme="minorHAnsi" w:cstheme="minorHAnsi"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8"/>
          </w:p>
        </w:tc>
      </w:tr>
      <w:tr w:rsidR="004F54B4" w:rsidRPr="00355C21" w:rsidTr="00381905">
        <w:trPr>
          <w:trHeight w:val="1445"/>
        </w:trPr>
        <w:tc>
          <w:tcPr>
            <w:tcW w:w="2836" w:type="dxa"/>
            <w:vMerge w:val="restart"/>
            <w:vAlign w:val="center"/>
          </w:tcPr>
          <w:p w:rsidR="004F54B4" w:rsidRPr="00355C21" w:rsidRDefault="004F54B4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Rechtsform:</w:t>
            </w:r>
          </w:p>
        </w:tc>
        <w:tc>
          <w:tcPr>
            <w:tcW w:w="283" w:type="dxa"/>
            <w:vMerge w:val="restart"/>
            <w:vAlign w:val="center"/>
          </w:tcPr>
          <w:p w:rsidR="004F54B4" w:rsidRPr="00355C21" w:rsidRDefault="004F54B4" w:rsidP="008A41E8">
            <w:pPr>
              <w:autoSpaceDE/>
              <w:autoSpaceDN/>
              <w:adjustRightInd/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6095" w:type="dxa"/>
            <w:gridSpan w:val="4"/>
            <w:vAlign w:val="center"/>
          </w:tcPr>
          <w:p w:rsidR="004F54B4" w:rsidRPr="00355C21" w:rsidRDefault="004F54B4" w:rsidP="008A41E8">
            <w:pPr>
              <w:tabs>
                <w:tab w:val="left" w:pos="567"/>
              </w:tabs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35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9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  <w:t>eingetragener Verein</w:t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:rsidR="004F54B4" w:rsidRPr="00355C21" w:rsidRDefault="004F54B4" w:rsidP="008A41E8">
            <w:pPr>
              <w:tabs>
                <w:tab w:val="left" w:pos="567"/>
              </w:tabs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6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0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  <w:t>Kirche</w:t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:rsidR="004F54B4" w:rsidRPr="00355C21" w:rsidRDefault="004F54B4" w:rsidP="008A41E8">
            <w:pPr>
              <w:pStyle w:val="Vorgabetext"/>
              <w:widowControl/>
              <w:tabs>
                <w:tab w:val="left" w:pos="567"/>
              </w:tabs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7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1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  <w:t>Einzelunternehmen</w:t>
            </w:r>
          </w:p>
          <w:p w:rsidR="004F54B4" w:rsidRPr="00355C21" w:rsidRDefault="004F54B4" w:rsidP="008A41E8">
            <w:pPr>
              <w:tabs>
                <w:tab w:val="left" w:pos="567"/>
              </w:tabs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8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2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  <w:t>Gesellschaft (BGB)</w:t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</w:tc>
      </w:tr>
      <w:tr w:rsidR="0005040F" w:rsidRPr="00355C21" w:rsidTr="009C7E8A">
        <w:trPr>
          <w:trHeight w:val="397"/>
        </w:trPr>
        <w:tc>
          <w:tcPr>
            <w:tcW w:w="2836" w:type="dxa"/>
            <w:vMerge/>
            <w:vAlign w:val="center"/>
          </w:tcPr>
          <w:p w:rsidR="0005040F" w:rsidRPr="00355C21" w:rsidRDefault="0005040F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83" w:type="dxa"/>
            <w:vMerge/>
            <w:vAlign w:val="center"/>
          </w:tcPr>
          <w:p w:rsidR="0005040F" w:rsidRPr="00355C21" w:rsidRDefault="0005040F" w:rsidP="008A41E8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5040F" w:rsidRPr="00355C21" w:rsidRDefault="0005040F" w:rsidP="008A41E8">
            <w:pPr>
              <w:tabs>
                <w:tab w:val="left" w:pos="567"/>
              </w:tabs>
              <w:rPr>
                <w:rFonts w:asciiTheme="minorHAnsi" w:eastAsia="MS Gothic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9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3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sonstige:  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  <w:vAlign w:val="center"/>
          </w:tcPr>
          <w:p w:rsidR="0005040F" w:rsidRPr="00355C21" w:rsidRDefault="0005040F" w:rsidP="008A41E8">
            <w:pPr>
              <w:tabs>
                <w:tab w:val="left" w:pos="567"/>
              </w:tabs>
              <w:rPr>
                <w:rFonts w:asciiTheme="minorHAnsi" w:eastAsia="MS Gothic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eastAsia="MS Gothic" w:hAnsiTheme="minorHAnsi" w:cstheme="minorHAnsi"/>
                <w:sz w:val="24"/>
                <w:szCs w:val="21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4" w:name="Text94"/>
            <w:r w:rsidRPr="00355C21">
              <w:rPr>
                <w:rFonts w:asciiTheme="minorHAnsi" w:eastAsia="MS Gothic" w:hAnsiTheme="minorHAnsi" w:cstheme="minorHAnsi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eastAsia="MS Gothic" w:hAnsiTheme="minorHAnsi" w:cstheme="minorHAnsi"/>
                <w:sz w:val="24"/>
                <w:szCs w:val="21"/>
              </w:rPr>
            </w:r>
            <w:r w:rsidRPr="00355C21">
              <w:rPr>
                <w:rFonts w:asciiTheme="minorHAnsi" w:eastAsia="MS Gothic" w:hAnsiTheme="minorHAnsi" w:cstheme="minorHAnsi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eastAsia="MS Gothic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eastAsia="MS Gothic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eastAsia="MS Gothic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eastAsia="MS Gothic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eastAsia="MS Gothic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eastAsia="MS Gothic" w:hAnsiTheme="minorHAnsi" w:cstheme="minorHAnsi"/>
                <w:sz w:val="24"/>
                <w:szCs w:val="21"/>
              </w:rPr>
              <w:fldChar w:fldCharType="end"/>
            </w:r>
          </w:p>
        </w:tc>
        <w:bookmarkEnd w:id="14"/>
        <w:tc>
          <w:tcPr>
            <w:tcW w:w="1134" w:type="dxa"/>
            <w:vAlign w:val="center"/>
          </w:tcPr>
          <w:p w:rsidR="0005040F" w:rsidRPr="00355C21" w:rsidRDefault="0005040F" w:rsidP="008A41E8">
            <w:pPr>
              <w:tabs>
                <w:tab w:val="left" w:pos="567"/>
              </w:tabs>
              <w:rPr>
                <w:rFonts w:asciiTheme="minorHAnsi" w:eastAsia="MS Gothic" w:hAnsiTheme="minorHAnsi" w:cstheme="minorHAnsi"/>
                <w:sz w:val="21"/>
                <w:szCs w:val="21"/>
              </w:rPr>
            </w:pPr>
          </w:p>
        </w:tc>
      </w:tr>
      <w:tr w:rsidR="004F54B4" w:rsidRPr="00355C21" w:rsidTr="00381905">
        <w:trPr>
          <w:trHeight w:val="1089"/>
        </w:trPr>
        <w:tc>
          <w:tcPr>
            <w:tcW w:w="2836" w:type="dxa"/>
            <w:vMerge w:val="restart"/>
            <w:vAlign w:val="center"/>
          </w:tcPr>
          <w:p w:rsidR="004F54B4" w:rsidRPr="00355C21" w:rsidRDefault="004F54B4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Vertretung:</w:t>
            </w:r>
          </w:p>
        </w:tc>
        <w:tc>
          <w:tcPr>
            <w:tcW w:w="283" w:type="dxa"/>
            <w:vMerge w:val="restart"/>
            <w:vAlign w:val="center"/>
          </w:tcPr>
          <w:p w:rsidR="004F54B4" w:rsidRPr="00355C21" w:rsidRDefault="004F54B4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6095" w:type="dxa"/>
            <w:gridSpan w:val="4"/>
            <w:vAlign w:val="center"/>
          </w:tcPr>
          <w:p w:rsidR="004F54B4" w:rsidRPr="00355C21" w:rsidRDefault="004F54B4" w:rsidP="004F54B4">
            <w:pPr>
              <w:tabs>
                <w:tab w:val="left" w:pos="554"/>
              </w:tabs>
              <w:autoSpaceDE/>
              <w:autoSpaceDN/>
              <w:adjustRightInd/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40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5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 xml:space="preserve">      Bevollmächtigter</w:t>
            </w:r>
          </w:p>
          <w:p w:rsidR="004F54B4" w:rsidRPr="00355C21" w:rsidRDefault="004F54B4" w:rsidP="004F54B4">
            <w:pPr>
              <w:tabs>
                <w:tab w:val="left" w:pos="554"/>
              </w:tabs>
              <w:autoSpaceDE/>
              <w:autoSpaceDN/>
              <w:adjustRightInd/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41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6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 xml:space="preserve">      Vorstand</w:t>
            </w:r>
          </w:p>
          <w:p w:rsidR="004F54B4" w:rsidRPr="00355C21" w:rsidRDefault="004F54B4" w:rsidP="004F54B4">
            <w:pPr>
              <w:tabs>
                <w:tab w:val="left" w:pos="554"/>
              </w:tabs>
              <w:autoSpaceDE/>
              <w:autoSpaceDN/>
              <w:adjustRightInd/>
              <w:spacing w:before="80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42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7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 xml:space="preserve">      Geschäftsführer</w:t>
            </w:r>
          </w:p>
        </w:tc>
      </w:tr>
      <w:tr w:rsidR="0005040F" w:rsidRPr="00355C21" w:rsidTr="009C7E8A">
        <w:trPr>
          <w:trHeight w:val="397"/>
        </w:trPr>
        <w:tc>
          <w:tcPr>
            <w:tcW w:w="2836" w:type="dxa"/>
            <w:vMerge/>
            <w:vAlign w:val="center"/>
          </w:tcPr>
          <w:p w:rsidR="0005040F" w:rsidRPr="00355C21" w:rsidRDefault="0005040F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83" w:type="dxa"/>
            <w:vMerge/>
            <w:vAlign w:val="center"/>
          </w:tcPr>
          <w:p w:rsidR="0005040F" w:rsidRPr="00355C21" w:rsidRDefault="0005040F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05040F" w:rsidRPr="00355C21" w:rsidRDefault="0005040F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43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fldChar w:fldCharType="end"/>
            </w:r>
            <w:bookmarkEnd w:id="18"/>
          </w:p>
        </w:tc>
        <w:tc>
          <w:tcPr>
            <w:tcW w:w="4252" w:type="dxa"/>
            <w:gridSpan w:val="2"/>
            <w:tcBorders>
              <w:bottom w:val="dashSmallGap" w:sz="4" w:space="0" w:color="auto"/>
            </w:tcBorders>
            <w:vAlign w:val="center"/>
          </w:tcPr>
          <w:p w:rsidR="0005040F" w:rsidRPr="00355C21" w:rsidRDefault="0005040F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9" w:name="Text95"/>
            <w:r w:rsidRPr="00355C21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</w:p>
        </w:tc>
        <w:bookmarkEnd w:id="19"/>
        <w:tc>
          <w:tcPr>
            <w:tcW w:w="1134" w:type="dxa"/>
            <w:vAlign w:val="center"/>
          </w:tcPr>
          <w:p w:rsidR="0005040F" w:rsidRPr="00355C21" w:rsidRDefault="0005040F" w:rsidP="004F54B4">
            <w:pPr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:rsidR="00DC294E" w:rsidRPr="00355C21" w:rsidRDefault="00DC294E">
      <w:pPr>
        <w:rPr>
          <w:rFonts w:asciiTheme="minorHAnsi" w:hAnsiTheme="minorHAnsi" w:cstheme="minorHAnsi"/>
          <w:sz w:val="21"/>
          <w:szCs w:val="21"/>
        </w:rPr>
      </w:pPr>
    </w:p>
    <w:p w:rsidR="00F7262A" w:rsidRPr="00355C21" w:rsidRDefault="00F7262A">
      <w:pPr>
        <w:rPr>
          <w:rFonts w:asciiTheme="minorHAnsi" w:hAnsiTheme="minorHAnsi" w:cstheme="minorHAnsi"/>
        </w:rPr>
      </w:pPr>
    </w:p>
    <w:p w:rsidR="00D63703" w:rsidRPr="00355C21" w:rsidRDefault="00D63703" w:rsidP="00355C21">
      <w:pPr>
        <w:pStyle w:val="Titel"/>
      </w:pPr>
      <w:r w:rsidRPr="00355C21">
        <w:lastRenderedPageBreak/>
        <w:t xml:space="preserve">Kurzbeschreibung der geplanten Veranstaltung </w:t>
      </w:r>
    </w:p>
    <w:p w:rsidR="00D63703" w:rsidRPr="00355C21" w:rsidRDefault="00D63703" w:rsidP="00D63703">
      <w:pPr>
        <w:pStyle w:val="TabellenText"/>
        <w:widowControl/>
        <w:spacing w:line="276" w:lineRule="auto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Darstellung und Begründung der geplanten Veranstaltung/ Konzeption/ Ziel (</w:t>
      </w:r>
      <w:r w:rsidR="00CE609B">
        <w:rPr>
          <w:rFonts w:asciiTheme="minorHAnsi" w:hAnsiTheme="minorHAnsi" w:cstheme="minorHAnsi"/>
          <w:sz w:val="21"/>
          <w:szCs w:val="21"/>
        </w:rPr>
        <w:t xml:space="preserve">max. </w:t>
      </w:r>
      <w:r w:rsidRPr="00355C21">
        <w:rPr>
          <w:rFonts w:asciiTheme="minorHAnsi" w:hAnsiTheme="minorHAnsi" w:cstheme="minorHAnsi"/>
          <w:sz w:val="21"/>
          <w:szCs w:val="21"/>
        </w:rPr>
        <w:t>1.300 Zeichen)</w:t>
      </w:r>
    </w:p>
    <w:tbl>
      <w:tblPr>
        <w:tblStyle w:val="Tabellenraster"/>
        <w:tblpPr w:leftFromText="141" w:rightFromText="141" w:vertAnchor="text" w:horzAnchor="margin" w:tblpX="108" w:tblpY="179"/>
        <w:tblW w:w="9039" w:type="dxa"/>
        <w:tblLayout w:type="fixed"/>
        <w:tblLook w:val="04A0" w:firstRow="1" w:lastRow="0" w:firstColumn="1" w:lastColumn="0" w:noHBand="0" w:noVBand="1"/>
      </w:tblPr>
      <w:tblGrid>
        <w:gridCol w:w="9039"/>
      </w:tblGrid>
      <w:tr w:rsidR="00D63703" w:rsidRPr="00355C21" w:rsidTr="009B3AAF">
        <w:trPr>
          <w:cantSplit/>
          <w:trHeight w:hRule="exact" w:val="6642"/>
        </w:trPr>
        <w:tc>
          <w:tcPr>
            <w:tcW w:w="9039" w:type="dxa"/>
            <w:tcMar>
              <w:top w:w="113" w:type="dxa"/>
              <w:bottom w:w="113" w:type="dxa"/>
            </w:tcMar>
          </w:tcPr>
          <w:p w:rsidR="00D63703" w:rsidRPr="00355C21" w:rsidRDefault="00CE609B" w:rsidP="009B3A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1300"/>
                  </w:textInput>
                </w:ffData>
              </w:fldChar>
            </w:r>
            <w:bookmarkStart w:id="20" w:name="Text73"/>
            <w:r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szCs w:val="21"/>
              </w:rPr>
            </w:r>
            <w:r>
              <w:rPr>
                <w:rFonts w:asciiTheme="minorHAnsi" w:hAnsiTheme="minorHAnsi" w:cstheme="minorHAnsi"/>
                <w:szCs w:val="21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20"/>
          </w:p>
        </w:tc>
      </w:tr>
    </w:tbl>
    <w:p w:rsidR="00D63703" w:rsidRPr="00355C21" w:rsidRDefault="00D479FD" w:rsidP="008A41E8">
      <w:pPr>
        <w:pStyle w:val="Titel"/>
        <w:keepNext/>
        <w:keepLines/>
        <w:rPr>
          <w:rFonts w:asciiTheme="minorHAnsi" w:hAnsiTheme="minorHAnsi" w:cstheme="minorHAnsi"/>
        </w:rPr>
      </w:pPr>
      <w:r w:rsidRPr="00355C21">
        <w:rPr>
          <w:rFonts w:asciiTheme="minorHAnsi" w:hAnsiTheme="minorHAnsi" w:cstheme="minorHAnsi"/>
        </w:rPr>
        <w:t>Zeitplan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394"/>
      </w:tblGrid>
      <w:tr w:rsidR="00D479FD" w:rsidRPr="00355C21" w:rsidTr="00F26DB0">
        <w:trPr>
          <w:trHeight w:val="510"/>
        </w:trPr>
        <w:tc>
          <w:tcPr>
            <w:tcW w:w="4361" w:type="dxa"/>
            <w:vAlign w:val="center"/>
          </w:tcPr>
          <w:p w:rsidR="00D479FD" w:rsidRPr="00355C21" w:rsidRDefault="00381905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Beabsichtigter Beginn der Maßnahme:</w:t>
            </w:r>
          </w:p>
          <w:p w:rsidR="00D479FD" w:rsidRPr="00355C21" w:rsidRDefault="00CE609B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 w:val="0"/>
                <w:sz w:val="16"/>
                <w:szCs w:val="21"/>
              </w:rPr>
              <w:t>(</w:t>
            </w:r>
            <w:r w:rsidR="00D479FD" w:rsidRPr="00355C21">
              <w:rPr>
                <w:rFonts w:asciiTheme="minorHAnsi" w:hAnsiTheme="minorHAnsi" w:cstheme="minorHAnsi"/>
                <w:b w:val="0"/>
                <w:sz w:val="16"/>
                <w:szCs w:val="21"/>
              </w:rPr>
              <w:t>Beginn der Organisation/ erste Beauftragung von Firmen</w:t>
            </w:r>
            <w:r>
              <w:rPr>
                <w:rFonts w:asciiTheme="minorHAnsi" w:hAnsiTheme="minorHAnsi" w:cstheme="minorHAnsi"/>
                <w:b w:val="0"/>
                <w:sz w:val="16"/>
                <w:szCs w:val="21"/>
              </w:rPr>
              <w:t>)</w:t>
            </w:r>
          </w:p>
        </w:tc>
        <w:tc>
          <w:tcPr>
            <w:tcW w:w="4394" w:type="dxa"/>
            <w:tcBorders>
              <w:bottom w:val="dashSmallGap" w:sz="4" w:space="0" w:color="auto"/>
            </w:tcBorders>
            <w:vAlign w:val="center"/>
          </w:tcPr>
          <w:p w:rsidR="00D479FD" w:rsidRPr="00355C21" w:rsidRDefault="00381905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1" w:name="Text96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21"/>
          </w:p>
        </w:tc>
      </w:tr>
      <w:tr w:rsidR="00381905" w:rsidRPr="00355C21" w:rsidTr="00F26DB0">
        <w:trPr>
          <w:trHeight w:val="510"/>
        </w:trPr>
        <w:tc>
          <w:tcPr>
            <w:tcW w:w="4361" w:type="dxa"/>
            <w:vAlign w:val="center"/>
          </w:tcPr>
          <w:p w:rsidR="00381905" w:rsidRPr="00355C21" w:rsidRDefault="00381905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Zeitraum der Veranstaltung:</w:t>
            </w:r>
          </w:p>
        </w:tc>
        <w:tc>
          <w:tcPr>
            <w:tcW w:w="439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81905" w:rsidRPr="00355C21" w:rsidRDefault="00381905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22" w:name="Text97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22"/>
          </w:p>
        </w:tc>
      </w:tr>
      <w:tr w:rsidR="00D479FD" w:rsidRPr="00355C21" w:rsidTr="00F26DB0">
        <w:trPr>
          <w:trHeight w:val="510"/>
        </w:trPr>
        <w:tc>
          <w:tcPr>
            <w:tcW w:w="4361" w:type="dxa"/>
            <w:vAlign w:val="center"/>
          </w:tcPr>
          <w:p w:rsidR="00381905" w:rsidRPr="00355C21" w:rsidRDefault="00381905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beabsichtigte Fertigstellung der Maßnahme:</w:t>
            </w:r>
          </w:p>
          <w:p w:rsidR="00D479FD" w:rsidRPr="00355C21" w:rsidRDefault="00381905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16"/>
                <w:szCs w:val="21"/>
              </w:rPr>
              <w:t>(Zahlung der letzten Rechnungen)</w:t>
            </w:r>
          </w:p>
        </w:tc>
        <w:tc>
          <w:tcPr>
            <w:tcW w:w="439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479FD" w:rsidRPr="00355C21" w:rsidRDefault="00381905" w:rsidP="008A41E8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23" w:name="Text98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23"/>
          </w:p>
        </w:tc>
      </w:tr>
    </w:tbl>
    <w:p w:rsidR="00D479FD" w:rsidRPr="00355C21" w:rsidRDefault="00D479FD" w:rsidP="00D479FD">
      <w:pPr>
        <w:pStyle w:val="Titel"/>
        <w:numPr>
          <w:ilvl w:val="0"/>
          <w:numId w:val="0"/>
        </w:numPr>
        <w:spacing w:before="0" w:after="0"/>
        <w:rPr>
          <w:rFonts w:asciiTheme="minorHAnsi" w:hAnsiTheme="minorHAnsi" w:cstheme="minorHAnsi"/>
          <w:b w:val="0"/>
          <w:sz w:val="21"/>
          <w:szCs w:val="21"/>
        </w:rPr>
      </w:pPr>
    </w:p>
    <w:tbl>
      <w:tblPr>
        <w:tblStyle w:val="Tabellenraster"/>
        <w:tblW w:w="941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268"/>
        <w:gridCol w:w="2362"/>
        <w:gridCol w:w="439"/>
        <w:gridCol w:w="94"/>
      </w:tblGrid>
      <w:tr w:rsidR="00396129" w:rsidRPr="00355C21" w:rsidTr="001025C9">
        <w:trPr>
          <w:gridAfter w:val="1"/>
          <w:wAfter w:w="94" w:type="dxa"/>
          <w:trHeight w:val="454"/>
        </w:trPr>
        <w:tc>
          <w:tcPr>
            <w:tcW w:w="4253" w:type="dxa"/>
            <w:vAlign w:val="center"/>
          </w:tcPr>
          <w:p w:rsidR="00396129" w:rsidRPr="00355C21" w:rsidRDefault="00396129" w:rsidP="00396129">
            <w:pPr>
              <w:pStyle w:val="Vorgabetext"/>
              <w:widowControl/>
              <w:ind w:left="34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Antrag auf vorfristigen Maßnahmebeginn:</w:t>
            </w:r>
          </w:p>
        </w:tc>
        <w:tc>
          <w:tcPr>
            <w:tcW w:w="2268" w:type="dxa"/>
            <w:vAlign w:val="center"/>
          </w:tcPr>
          <w:p w:rsidR="00396129" w:rsidRPr="00355C21" w:rsidRDefault="00396129" w:rsidP="00396129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eastAsia="MS Gothic" w:hAnsiTheme="minorHAnsi" w:cstheme="minorHAnsi"/>
                <w:sz w:val="21"/>
                <w:szCs w:val="21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44"/>
            <w:r w:rsidRPr="00355C21">
              <w:rPr>
                <w:rFonts w:asciiTheme="minorHAnsi" w:eastAsia="MS Gothic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eastAsia="MS Gothic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eastAsia="MS Gothic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eastAsia="MS Gothic" w:hAnsiTheme="minorHAnsi" w:cstheme="minorHAnsi"/>
                <w:sz w:val="21"/>
                <w:szCs w:val="21"/>
              </w:rPr>
              <w:fldChar w:fldCharType="end"/>
            </w:r>
            <w:bookmarkEnd w:id="24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 xml:space="preserve">  nein</w:t>
            </w:r>
          </w:p>
        </w:tc>
        <w:tc>
          <w:tcPr>
            <w:tcW w:w="2801" w:type="dxa"/>
            <w:gridSpan w:val="2"/>
            <w:vAlign w:val="center"/>
          </w:tcPr>
          <w:p w:rsidR="00396129" w:rsidRPr="00355C21" w:rsidRDefault="00396129" w:rsidP="00396129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eastAsia="MS Gothic" w:hAnsiTheme="minorHAnsi" w:cstheme="minorHAnsi"/>
                <w:sz w:val="21"/>
                <w:szCs w:val="21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45"/>
            <w:r w:rsidRPr="00355C21">
              <w:rPr>
                <w:rFonts w:asciiTheme="minorHAnsi" w:eastAsia="MS Gothic" w:hAnsiTheme="minorHAnsi" w:cstheme="minorHAnsi"/>
                <w:sz w:val="21"/>
                <w:szCs w:val="21"/>
              </w:rPr>
              <w:instrText xml:space="preserve"> FORMCHECKBOX </w:instrText>
            </w:r>
            <w:r w:rsidR="00013870">
              <w:rPr>
                <w:rFonts w:asciiTheme="minorHAnsi" w:eastAsia="MS Gothic" w:hAnsiTheme="minorHAnsi" w:cstheme="minorHAnsi"/>
                <w:sz w:val="21"/>
                <w:szCs w:val="21"/>
              </w:rPr>
            </w:r>
            <w:r w:rsidR="00013870">
              <w:rPr>
                <w:rFonts w:asciiTheme="minorHAnsi" w:eastAsia="MS Gothic" w:hAnsiTheme="minorHAnsi" w:cstheme="minorHAnsi"/>
                <w:sz w:val="21"/>
                <w:szCs w:val="21"/>
              </w:rPr>
              <w:fldChar w:fldCharType="separate"/>
            </w:r>
            <w:r w:rsidRPr="00355C21">
              <w:rPr>
                <w:rFonts w:asciiTheme="minorHAnsi" w:eastAsia="MS Gothic" w:hAnsiTheme="minorHAnsi" w:cstheme="minorHAnsi"/>
                <w:sz w:val="21"/>
                <w:szCs w:val="21"/>
              </w:rPr>
              <w:fldChar w:fldCharType="end"/>
            </w:r>
            <w:bookmarkEnd w:id="25"/>
            <w:r w:rsidRPr="00355C21">
              <w:rPr>
                <w:rFonts w:asciiTheme="minorHAnsi" w:hAnsiTheme="minorHAnsi" w:cstheme="minorHAnsi"/>
                <w:sz w:val="21"/>
                <w:szCs w:val="21"/>
              </w:rPr>
              <w:t xml:space="preserve">  ja</w:t>
            </w:r>
          </w:p>
        </w:tc>
      </w:tr>
      <w:tr w:rsidR="001025C9" w:rsidRPr="00355C21" w:rsidTr="001025C9">
        <w:trPr>
          <w:trHeight w:val="454"/>
        </w:trPr>
        <w:tc>
          <w:tcPr>
            <w:tcW w:w="4253" w:type="dxa"/>
            <w:vAlign w:val="center"/>
          </w:tcPr>
          <w:p w:rsidR="001025C9" w:rsidRPr="00355C21" w:rsidRDefault="001025C9" w:rsidP="00C2230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1025C9" w:rsidRPr="00355C21" w:rsidRDefault="001025C9" w:rsidP="00C2230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wenn ja, ab wann:</w:t>
            </w:r>
          </w:p>
          <w:p w:rsidR="001025C9" w:rsidRPr="00355C21" w:rsidRDefault="001025C9" w:rsidP="00C2230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16"/>
                <w:szCs w:val="21"/>
              </w:rPr>
              <w:t>(genauen Termin angeben)</w:t>
            </w: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362" w:type="dxa"/>
            <w:tcBorders>
              <w:bottom w:val="dashSmallGap" w:sz="4" w:space="0" w:color="auto"/>
            </w:tcBorders>
            <w:vAlign w:val="center"/>
          </w:tcPr>
          <w:p w:rsidR="001025C9" w:rsidRPr="00355C21" w:rsidRDefault="001025C9" w:rsidP="00C2230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6" w:name="Text68"/>
            <w:r w:rsidRPr="00355C21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Cs w:val="21"/>
              </w:rPr>
            </w:r>
            <w:r w:rsidRPr="00355C21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Cs w:val="21"/>
              </w:rPr>
              <w:fldChar w:fldCharType="end"/>
            </w:r>
          </w:p>
        </w:tc>
        <w:bookmarkEnd w:id="26"/>
        <w:tc>
          <w:tcPr>
            <w:tcW w:w="533" w:type="dxa"/>
            <w:gridSpan w:val="2"/>
            <w:tcBorders>
              <w:left w:val="nil"/>
            </w:tcBorders>
            <w:vAlign w:val="center"/>
          </w:tcPr>
          <w:p w:rsidR="001025C9" w:rsidRPr="00355C21" w:rsidRDefault="001025C9" w:rsidP="00C2230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:rsidR="00396129" w:rsidRPr="00355C21" w:rsidRDefault="00396129" w:rsidP="00D479FD">
      <w:pPr>
        <w:pStyle w:val="Titel"/>
        <w:numPr>
          <w:ilvl w:val="0"/>
          <w:numId w:val="0"/>
        </w:numPr>
        <w:spacing w:before="0" w:after="0"/>
        <w:rPr>
          <w:rFonts w:asciiTheme="minorHAnsi" w:hAnsiTheme="minorHAnsi" w:cstheme="minorHAnsi"/>
          <w:b w:val="0"/>
          <w:sz w:val="21"/>
          <w:szCs w:val="21"/>
        </w:rPr>
      </w:pPr>
    </w:p>
    <w:p w:rsidR="00D63703" w:rsidRPr="00355C21" w:rsidRDefault="008A41E8" w:rsidP="004E6DEC">
      <w:pPr>
        <w:pStyle w:val="Titel"/>
        <w:keepNext/>
        <w:keepLines/>
        <w:rPr>
          <w:rFonts w:asciiTheme="minorHAnsi" w:hAnsiTheme="minorHAnsi" w:cstheme="minorHAnsi"/>
        </w:rPr>
      </w:pPr>
      <w:r w:rsidRPr="00355C21">
        <w:rPr>
          <w:rFonts w:asciiTheme="minorHAnsi" w:hAnsiTheme="minorHAnsi" w:cstheme="minorHAnsi"/>
        </w:rPr>
        <w:lastRenderedPageBreak/>
        <w:t>Finanzierung</w:t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502"/>
        <w:gridCol w:w="283"/>
        <w:gridCol w:w="1843"/>
        <w:gridCol w:w="709"/>
      </w:tblGrid>
      <w:tr w:rsidR="00BF6FDF" w:rsidRPr="00355C21" w:rsidTr="00AB1034">
        <w:trPr>
          <w:trHeight w:val="380"/>
        </w:trPr>
        <w:tc>
          <w:tcPr>
            <w:tcW w:w="7763" w:type="dxa"/>
            <w:gridSpan w:val="5"/>
            <w:vAlign w:val="bottom"/>
          </w:tcPr>
          <w:p w:rsidR="00BF6FDF" w:rsidRPr="00355C21" w:rsidRDefault="00BF6FDF" w:rsidP="004E6DEC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Veranstaltungseinnahmen</w:t>
            </w:r>
          </w:p>
        </w:tc>
      </w:tr>
      <w:tr w:rsidR="00AB1034" w:rsidRPr="00355C21" w:rsidTr="00AB1034">
        <w:trPr>
          <w:trHeight w:val="567"/>
        </w:trPr>
        <w:tc>
          <w:tcPr>
            <w:tcW w:w="426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4502" w:type="dxa"/>
            <w:tcBorders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Eintritt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27" w:name="Text99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>
              <w:rPr>
                <w:rFonts w:asciiTheme="minorHAnsi" w:hAnsiTheme="minorHAnsi" w:cstheme="minorHAnsi"/>
                <w:b w:val="0"/>
                <w:sz w:val="24"/>
                <w:szCs w:val="21"/>
              </w:rPr>
              <w:t> </w:t>
            </w:r>
            <w:r>
              <w:rPr>
                <w:rFonts w:asciiTheme="minorHAnsi" w:hAnsiTheme="minorHAnsi" w:cstheme="minorHAnsi"/>
                <w:b w:val="0"/>
                <w:sz w:val="24"/>
                <w:szCs w:val="21"/>
              </w:rPr>
              <w:t> </w:t>
            </w:r>
            <w:r>
              <w:rPr>
                <w:rFonts w:asciiTheme="minorHAnsi" w:hAnsiTheme="minorHAnsi" w:cstheme="minorHAnsi"/>
                <w:b w:val="0"/>
                <w:sz w:val="24"/>
                <w:szCs w:val="21"/>
              </w:rPr>
              <w:t> </w:t>
            </w:r>
            <w:r>
              <w:rPr>
                <w:rFonts w:asciiTheme="minorHAnsi" w:hAnsiTheme="minorHAnsi" w:cstheme="minorHAnsi"/>
                <w:b w:val="0"/>
                <w:sz w:val="24"/>
                <w:szCs w:val="21"/>
              </w:rPr>
              <w:t> </w:t>
            </w:r>
            <w:r>
              <w:rPr>
                <w:rFonts w:asciiTheme="minorHAnsi" w:hAnsiTheme="minorHAnsi" w:cstheme="minorHAnsi"/>
                <w:b w:val="0"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27"/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26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450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Händler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8" w:name="Text100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28"/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26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450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Gastronomie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9" w:name="Text101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29"/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928" w:type="dxa"/>
            <w:gridSpan w:val="2"/>
            <w:tcBorders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Spenden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30" w:name="Text102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30"/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92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Sponsoring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92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Eigenmittel</w:t>
            </w:r>
          </w:p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16"/>
                <w:szCs w:val="21"/>
              </w:rPr>
              <w:t>(Einsatz von Eigenmitteln ist Voraussetzung für eine Förderung.)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92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Sonstige Einnahmen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380"/>
        </w:trPr>
        <w:tc>
          <w:tcPr>
            <w:tcW w:w="7763" w:type="dxa"/>
            <w:gridSpan w:val="5"/>
            <w:vAlign w:val="bottom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Zuwendungen</w:t>
            </w:r>
          </w:p>
        </w:tc>
      </w:tr>
      <w:tr w:rsidR="00AB1034" w:rsidRPr="00355C21" w:rsidTr="00AB1034">
        <w:trPr>
          <w:trHeight w:val="567"/>
        </w:trPr>
        <w:tc>
          <w:tcPr>
            <w:tcW w:w="426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4502" w:type="dxa"/>
            <w:tcBorders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Großveranstaltungen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26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450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Kulturförderung (Projektförderung)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26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450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Sonstige Landeshauptstadt Dresden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26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450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Weitere (Land, Bund …)</w:t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t>deshauptstadt Dresdenförderung)iel (ca. 1.300 Zeichen)</w:t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  <w:r w:rsidRPr="00355C21">
              <w:rPr>
                <w:rFonts w:asciiTheme="minorHAnsi" w:hAnsiTheme="minorHAnsi" w:cstheme="minorHAnsi"/>
                <w:b w:val="0"/>
                <w:vanish/>
                <w:sz w:val="21"/>
                <w:szCs w:val="21"/>
              </w:rPr>
              <w:pgNum/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928" w:type="dxa"/>
            <w:gridSpan w:val="2"/>
            <w:tcBorders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Gesamteinnahmen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92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Gesamtausgaben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  <w:tr w:rsidR="00AB1034" w:rsidRPr="00355C21" w:rsidTr="00AB1034">
        <w:trPr>
          <w:trHeight w:val="567"/>
        </w:trPr>
        <w:tc>
          <w:tcPr>
            <w:tcW w:w="4928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 w:val="21"/>
                <w:szCs w:val="21"/>
              </w:rPr>
              <w:t>Differenz Gesamteinnahmen/ Gesamtausgaben</w:t>
            </w:r>
          </w:p>
        </w:tc>
        <w:tc>
          <w:tcPr>
            <w:tcW w:w="283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B1034" w:rsidRPr="00355C21" w:rsidRDefault="00AB1034" w:rsidP="00AB1034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EUR</w:t>
            </w:r>
          </w:p>
        </w:tc>
      </w:tr>
    </w:tbl>
    <w:p w:rsidR="008A41E8" w:rsidRPr="00355C21" w:rsidRDefault="008A41E8" w:rsidP="00BF0D44">
      <w:pPr>
        <w:pStyle w:val="Titel"/>
        <w:keepNext/>
        <w:keepLines/>
        <w:numPr>
          <w:ilvl w:val="0"/>
          <w:numId w:val="0"/>
        </w:numPr>
        <w:spacing w:before="0" w:after="0"/>
        <w:rPr>
          <w:rFonts w:asciiTheme="minorHAnsi" w:hAnsiTheme="minorHAnsi" w:cstheme="minorHAnsi"/>
          <w:b w:val="0"/>
          <w:sz w:val="21"/>
          <w:szCs w:val="21"/>
        </w:rPr>
      </w:pPr>
    </w:p>
    <w:p w:rsidR="008A41E8" w:rsidRPr="00355C21" w:rsidRDefault="008A41E8" w:rsidP="008A41E8">
      <w:pPr>
        <w:pStyle w:val="Titel"/>
        <w:numPr>
          <w:ilvl w:val="0"/>
          <w:numId w:val="0"/>
        </w:numPr>
        <w:spacing w:before="0" w:after="0"/>
        <w:rPr>
          <w:rFonts w:asciiTheme="minorHAnsi" w:hAnsiTheme="minorHAnsi" w:cstheme="minorHAnsi"/>
          <w:b w:val="0"/>
          <w:sz w:val="21"/>
          <w:szCs w:val="21"/>
        </w:rPr>
      </w:pPr>
    </w:p>
    <w:p w:rsidR="00396129" w:rsidRPr="00355C21" w:rsidRDefault="00396129" w:rsidP="004E6DEC">
      <w:pPr>
        <w:keepNext/>
        <w:keepLines/>
        <w:rPr>
          <w:rFonts w:asciiTheme="minorHAnsi" w:hAnsiTheme="minorHAnsi" w:cstheme="minorHAnsi"/>
          <w:b/>
          <w:sz w:val="21"/>
          <w:szCs w:val="21"/>
        </w:rPr>
      </w:pPr>
      <w:r w:rsidRPr="00355C21">
        <w:rPr>
          <w:rFonts w:asciiTheme="minorHAnsi" w:hAnsiTheme="minorHAnsi" w:cstheme="minorHAnsi"/>
          <w:b/>
          <w:sz w:val="21"/>
          <w:szCs w:val="21"/>
        </w:rPr>
        <w:t>Beschreibung von Eigenleistungen, sofern vorhanden</w:t>
      </w:r>
    </w:p>
    <w:p w:rsidR="00396129" w:rsidRPr="00355C21" w:rsidRDefault="00396129" w:rsidP="004E6DEC">
      <w:pPr>
        <w:keepNext/>
        <w:keepLines/>
        <w:rPr>
          <w:rFonts w:asciiTheme="minorHAnsi" w:hAnsiTheme="minorHAnsi" w:cstheme="minorHAnsi"/>
          <w:sz w:val="16"/>
          <w:szCs w:val="21"/>
        </w:rPr>
      </w:pPr>
      <w:r w:rsidRPr="00355C21">
        <w:rPr>
          <w:rFonts w:asciiTheme="minorHAnsi" w:hAnsiTheme="minorHAnsi" w:cstheme="minorHAnsi"/>
          <w:sz w:val="16"/>
          <w:szCs w:val="21"/>
        </w:rPr>
        <w:t xml:space="preserve">(nicht Bestandteil des Kosten- und Finanzierungsplanes) </w:t>
      </w:r>
    </w:p>
    <w:tbl>
      <w:tblPr>
        <w:tblStyle w:val="Tabellenraster"/>
        <w:tblpPr w:leftFromText="141" w:rightFromText="141" w:vertAnchor="text" w:horzAnchor="margin" w:tblpX="108" w:tblpY="159"/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396129" w:rsidRPr="00355C21" w:rsidTr="00E96217">
        <w:trPr>
          <w:cantSplit/>
          <w:trHeight w:hRule="exact" w:val="2397"/>
        </w:trPr>
        <w:tc>
          <w:tcPr>
            <w:tcW w:w="9180" w:type="dxa"/>
            <w:tcMar>
              <w:top w:w="113" w:type="dxa"/>
              <w:bottom w:w="113" w:type="dxa"/>
            </w:tcMar>
          </w:tcPr>
          <w:p w:rsidR="00396129" w:rsidRPr="00355C21" w:rsidRDefault="00396129" w:rsidP="00642C05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355C21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Cs w:val="21"/>
              </w:rPr>
            </w:r>
            <w:r w:rsidRPr="00355C21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="00642C05">
              <w:rPr>
                <w:rFonts w:asciiTheme="minorHAnsi" w:hAnsiTheme="minorHAnsi" w:cstheme="minorHAnsi"/>
                <w:szCs w:val="21"/>
              </w:rPr>
              <w:t> </w:t>
            </w:r>
            <w:r w:rsidR="00642C05">
              <w:rPr>
                <w:rFonts w:asciiTheme="minorHAnsi" w:hAnsiTheme="minorHAnsi" w:cstheme="minorHAnsi"/>
                <w:szCs w:val="21"/>
              </w:rPr>
              <w:t> </w:t>
            </w:r>
            <w:r w:rsidR="00642C05">
              <w:rPr>
                <w:rFonts w:asciiTheme="minorHAnsi" w:hAnsiTheme="minorHAnsi" w:cstheme="minorHAnsi"/>
                <w:szCs w:val="21"/>
              </w:rPr>
              <w:t> </w:t>
            </w:r>
            <w:r w:rsidR="00642C05">
              <w:rPr>
                <w:rFonts w:asciiTheme="minorHAnsi" w:hAnsiTheme="minorHAnsi" w:cstheme="minorHAnsi"/>
                <w:szCs w:val="21"/>
              </w:rPr>
              <w:t> </w:t>
            </w:r>
            <w:r w:rsidR="00642C05">
              <w:rPr>
                <w:rFonts w:asciiTheme="minorHAnsi" w:hAnsiTheme="minorHAnsi" w:cstheme="minorHAnsi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Cs w:val="21"/>
              </w:rPr>
              <w:fldChar w:fldCharType="end"/>
            </w:r>
          </w:p>
        </w:tc>
      </w:tr>
    </w:tbl>
    <w:p w:rsidR="008A41E8" w:rsidRPr="00355C21" w:rsidRDefault="00396129" w:rsidP="004E6DEC">
      <w:pPr>
        <w:pStyle w:val="Titel"/>
        <w:keepNext/>
        <w:keepLines/>
        <w:rPr>
          <w:rFonts w:asciiTheme="minorHAnsi" w:hAnsiTheme="minorHAnsi" w:cstheme="minorHAnsi"/>
        </w:rPr>
      </w:pPr>
      <w:r w:rsidRPr="00355C21">
        <w:rPr>
          <w:rFonts w:asciiTheme="minorHAnsi" w:hAnsiTheme="minorHAnsi" w:cstheme="minorHAnsi"/>
        </w:rPr>
        <w:lastRenderedPageBreak/>
        <w:t>Besucherzahlen der letzten 3 Jahre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1368"/>
        <w:gridCol w:w="1216"/>
      </w:tblGrid>
      <w:tr w:rsidR="00396129" w:rsidRPr="00355C21" w:rsidTr="00E92032">
        <w:trPr>
          <w:trHeight w:val="454"/>
        </w:trPr>
        <w:tc>
          <w:tcPr>
            <w:tcW w:w="876" w:type="dxa"/>
            <w:vAlign w:val="center"/>
          </w:tcPr>
          <w:p w:rsidR="00396129" w:rsidRPr="00355C21" w:rsidRDefault="00396129" w:rsidP="00D91877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201</w:t>
            </w:r>
            <w:r w:rsidR="00D91877">
              <w:rPr>
                <w:rFonts w:asciiTheme="minorHAnsi" w:hAnsiTheme="minorHAnsi" w:cstheme="minorHAnsi"/>
                <w:b w:val="0"/>
                <w:sz w:val="21"/>
                <w:szCs w:val="21"/>
              </w:rPr>
              <w:t>9</w:t>
            </w: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:</w:t>
            </w:r>
          </w:p>
        </w:tc>
        <w:tc>
          <w:tcPr>
            <w:tcW w:w="1368" w:type="dxa"/>
            <w:tcBorders>
              <w:bottom w:val="dashSmallGap" w:sz="4" w:space="0" w:color="auto"/>
            </w:tcBorders>
            <w:vAlign w:val="center"/>
          </w:tcPr>
          <w:p w:rsidR="00396129" w:rsidRPr="00355C21" w:rsidRDefault="00396129" w:rsidP="00642C05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31" w:name="Text103"/>
            <w:r w:rsidRPr="00355C21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4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bookmarkStart w:id="32" w:name="_GoBack"/>
            <w:bookmarkEnd w:id="32"/>
            <w:r w:rsidR="00642C05">
              <w:rPr>
                <w:rFonts w:asciiTheme="minorHAnsi" w:hAnsiTheme="minorHAnsi" w:cstheme="minorHAnsi"/>
                <w:b w:val="0"/>
                <w:sz w:val="24"/>
                <w:szCs w:val="24"/>
              </w:rPr>
              <w:t> </w:t>
            </w:r>
            <w:r w:rsidR="00642C05">
              <w:rPr>
                <w:rFonts w:asciiTheme="minorHAnsi" w:hAnsiTheme="minorHAnsi" w:cstheme="minorHAnsi"/>
                <w:b w:val="0"/>
                <w:sz w:val="24"/>
                <w:szCs w:val="24"/>
              </w:rPr>
              <w:t> </w:t>
            </w:r>
            <w:r w:rsidR="00642C05">
              <w:rPr>
                <w:rFonts w:asciiTheme="minorHAnsi" w:hAnsiTheme="minorHAnsi" w:cstheme="minorHAnsi"/>
                <w:b w:val="0"/>
                <w:sz w:val="24"/>
                <w:szCs w:val="24"/>
              </w:rPr>
              <w:t> </w:t>
            </w:r>
            <w:r w:rsidR="00642C05">
              <w:rPr>
                <w:rFonts w:asciiTheme="minorHAnsi" w:hAnsiTheme="minorHAnsi" w:cstheme="minorHAnsi"/>
                <w:b w:val="0"/>
                <w:sz w:val="24"/>
                <w:szCs w:val="24"/>
              </w:rPr>
              <w:t> </w:t>
            </w:r>
            <w:r w:rsidR="00642C05">
              <w:rPr>
                <w:rFonts w:asciiTheme="minorHAnsi" w:hAnsiTheme="minorHAnsi" w:cstheme="minorHAnsi"/>
                <w:b w:val="0"/>
                <w:sz w:val="24"/>
                <w:szCs w:val="24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1216" w:type="dxa"/>
            <w:vAlign w:val="center"/>
          </w:tcPr>
          <w:p w:rsidR="00396129" w:rsidRPr="00355C21" w:rsidRDefault="00396129" w:rsidP="004E6DEC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Besucher</w:t>
            </w:r>
          </w:p>
        </w:tc>
      </w:tr>
      <w:tr w:rsidR="00396129" w:rsidRPr="00355C21" w:rsidTr="00E92032">
        <w:trPr>
          <w:trHeight w:val="454"/>
        </w:trPr>
        <w:tc>
          <w:tcPr>
            <w:tcW w:w="876" w:type="dxa"/>
            <w:vAlign w:val="center"/>
          </w:tcPr>
          <w:p w:rsidR="00396129" w:rsidRPr="00355C21" w:rsidRDefault="00396129" w:rsidP="00D91877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201</w:t>
            </w:r>
            <w:r w:rsidR="00D91877">
              <w:rPr>
                <w:rFonts w:asciiTheme="minorHAnsi" w:hAnsiTheme="minorHAnsi" w:cstheme="minorHAnsi"/>
                <w:b w:val="0"/>
                <w:sz w:val="21"/>
                <w:szCs w:val="21"/>
              </w:rPr>
              <w:t>8</w:t>
            </w: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:</w:t>
            </w:r>
          </w:p>
        </w:tc>
        <w:tc>
          <w:tcPr>
            <w:tcW w:w="136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6129" w:rsidRPr="00355C21" w:rsidRDefault="00396129" w:rsidP="004E6DEC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33" w:name="Text104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33"/>
          </w:p>
        </w:tc>
        <w:tc>
          <w:tcPr>
            <w:tcW w:w="1216" w:type="dxa"/>
            <w:vAlign w:val="center"/>
          </w:tcPr>
          <w:p w:rsidR="00396129" w:rsidRPr="00355C21" w:rsidRDefault="00396129" w:rsidP="004E6DEC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 xml:space="preserve">Besucher </w:t>
            </w:r>
          </w:p>
        </w:tc>
      </w:tr>
      <w:tr w:rsidR="00396129" w:rsidRPr="00355C21" w:rsidTr="00E92032">
        <w:trPr>
          <w:trHeight w:val="454"/>
        </w:trPr>
        <w:tc>
          <w:tcPr>
            <w:tcW w:w="876" w:type="dxa"/>
            <w:vAlign w:val="center"/>
          </w:tcPr>
          <w:p w:rsidR="00396129" w:rsidRPr="00355C21" w:rsidRDefault="00396129" w:rsidP="00D91877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201</w:t>
            </w:r>
            <w:r w:rsidR="00D91877">
              <w:rPr>
                <w:rFonts w:asciiTheme="minorHAnsi" w:hAnsiTheme="minorHAnsi" w:cstheme="minorHAnsi"/>
                <w:b w:val="0"/>
                <w:sz w:val="21"/>
                <w:szCs w:val="21"/>
              </w:rPr>
              <w:t>7</w:t>
            </w: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:</w:t>
            </w:r>
          </w:p>
        </w:tc>
        <w:tc>
          <w:tcPr>
            <w:tcW w:w="136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6129" w:rsidRPr="00355C21" w:rsidRDefault="00396129" w:rsidP="004E6DEC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jc w:val="right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34" w:name="Text105"/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noProof/>
                <w:sz w:val="24"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b w:val="0"/>
                <w:sz w:val="24"/>
                <w:szCs w:val="21"/>
              </w:rPr>
              <w:fldChar w:fldCharType="end"/>
            </w:r>
            <w:bookmarkEnd w:id="34"/>
          </w:p>
        </w:tc>
        <w:tc>
          <w:tcPr>
            <w:tcW w:w="1216" w:type="dxa"/>
            <w:vAlign w:val="center"/>
          </w:tcPr>
          <w:p w:rsidR="00396129" w:rsidRPr="00355C21" w:rsidRDefault="00396129" w:rsidP="004E6DEC">
            <w:pPr>
              <w:pStyle w:val="Titel"/>
              <w:keepNext/>
              <w:keepLines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b w:val="0"/>
                <w:sz w:val="21"/>
                <w:szCs w:val="21"/>
              </w:rPr>
              <w:t>Besucher</w:t>
            </w:r>
          </w:p>
        </w:tc>
      </w:tr>
    </w:tbl>
    <w:p w:rsidR="008A41E8" w:rsidRPr="00355C21" w:rsidRDefault="002646C3" w:rsidP="002646C3">
      <w:pPr>
        <w:pStyle w:val="Titel"/>
        <w:rPr>
          <w:rFonts w:asciiTheme="minorHAnsi" w:hAnsiTheme="minorHAnsi" w:cstheme="minorHAnsi"/>
        </w:rPr>
      </w:pPr>
      <w:r w:rsidRPr="00355C21">
        <w:rPr>
          <w:rFonts w:asciiTheme="minorHAnsi" w:hAnsiTheme="minorHAnsi" w:cstheme="minorHAnsi"/>
        </w:rPr>
        <w:t>Dem Antrag sind folgende Unterlagen beizufügen</w:t>
      </w:r>
    </w:p>
    <w:p w:rsidR="008A41E8" w:rsidRPr="00355C21" w:rsidRDefault="002646C3" w:rsidP="002646C3">
      <w:pPr>
        <w:pStyle w:val="Listenabsatz"/>
        <w:numPr>
          <w:ilvl w:val="0"/>
          <w:numId w:val="40"/>
        </w:numPr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Gesellschaftsvertrag/ Vereinssatzung</w:t>
      </w:r>
    </w:p>
    <w:p w:rsidR="002646C3" w:rsidRPr="00355C21" w:rsidRDefault="002646C3" w:rsidP="002646C3">
      <w:pPr>
        <w:pStyle w:val="Vorgabetext"/>
        <w:widowControl/>
        <w:numPr>
          <w:ilvl w:val="0"/>
          <w:numId w:val="40"/>
        </w:numPr>
        <w:tabs>
          <w:tab w:val="left" w:pos="426"/>
        </w:tabs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 xml:space="preserve">Eintragung ins Vereinsregister, Vereinssatzung (nur Vereine) </w:t>
      </w:r>
    </w:p>
    <w:p w:rsidR="002646C3" w:rsidRPr="00355C21" w:rsidRDefault="002646C3" w:rsidP="002646C3">
      <w:pPr>
        <w:pStyle w:val="Listenabsatz"/>
        <w:numPr>
          <w:ilvl w:val="0"/>
          <w:numId w:val="40"/>
        </w:numPr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Bestätigung des Finanzamtes über die Gemeinnützigkeit</w:t>
      </w:r>
      <w:r w:rsidR="00E31593">
        <w:rPr>
          <w:rFonts w:asciiTheme="minorHAnsi" w:hAnsiTheme="minorHAnsi" w:cstheme="minorHAnsi"/>
          <w:sz w:val="21"/>
          <w:szCs w:val="21"/>
        </w:rPr>
        <w:t xml:space="preserve"> bzw. Fehlmeldung</w:t>
      </w:r>
    </w:p>
    <w:p w:rsidR="002646C3" w:rsidRPr="00355C21" w:rsidRDefault="002646C3" w:rsidP="002646C3">
      <w:pPr>
        <w:pStyle w:val="Listenabsatz"/>
        <w:widowControl/>
        <w:numPr>
          <w:ilvl w:val="0"/>
          <w:numId w:val="40"/>
        </w:numPr>
        <w:tabs>
          <w:tab w:val="left" w:pos="426"/>
        </w:tabs>
        <w:overflowPunct/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Kosten- und Finanzierungsplan</w:t>
      </w:r>
    </w:p>
    <w:p w:rsidR="002646C3" w:rsidRPr="00355C21" w:rsidRDefault="002646C3" w:rsidP="002646C3">
      <w:pPr>
        <w:pStyle w:val="Listenabsatz"/>
        <w:numPr>
          <w:ilvl w:val="0"/>
          <w:numId w:val="40"/>
        </w:numPr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ausführliche Projektbeschreibung</w:t>
      </w:r>
    </w:p>
    <w:p w:rsidR="008A41E8" w:rsidRPr="00355C21" w:rsidRDefault="002646C3" w:rsidP="008A41E8">
      <w:pPr>
        <w:pStyle w:val="Listenabsatz"/>
        <w:numPr>
          <w:ilvl w:val="0"/>
          <w:numId w:val="40"/>
        </w:numPr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 xml:space="preserve">Einnahmen-Überschuss-Rechnung der vergangenen Veranstaltung </w:t>
      </w:r>
    </w:p>
    <w:p w:rsidR="002646C3" w:rsidRPr="00355C21" w:rsidRDefault="002646C3" w:rsidP="002646C3">
      <w:pPr>
        <w:pStyle w:val="Titel"/>
        <w:rPr>
          <w:rFonts w:asciiTheme="minorHAnsi" w:hAnsiTheme="minorHAnsi" w:cstheme="minorHAnsi"/>
        </w:rPr>
      </w:pPr>
      <w:bookmarkStart w:id="35" w:name="Text"/>
      <w:r w:rsidRPr="00355C21">
        <w:rPr>
          <w:rFonts w:asciiTheme="minorHAnsi" w:hAnsiTheme="minorHAnsi" w:cstheme="minorHAnsi"/>
        </w:rPr>
        <w:t>Hinweise zur Antragstellung</w:t>
      </w:r>
    </w:p>
    <w:p w:rsidR="002646C3" w:rsidRPr="00355C21" w:rsidRDefault="002646C3" w:rsidP="002646C3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Die Richtigkeit und Vollständigkeit aller Angaben im Antrag und in den Anlagen werden bestätigt.</w:t>
      </w:r>
    </w:p>
    <w:p w:rsidR="002646C3" w:rsidRPr="00355C21" w:rsidRDefault="002646C3" w:rsidP="002646C3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 xml:space="preserve">Jegliche Änderungen zu den Angaben werden unaufgefordert und unverzüglich dem Amt für Kultur und Denkmalschutz Dresden mitgeteilt. </w:t>
      </w:r>
    </w:p>
    <w:p w:rsidR="002646C3" w:rsidRPr="00355C21" w:rsidRDefault="002646C3" w:rsidP="002646C3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Der Antragsteller/ die Antragstellerin verpflichtet sich, die Mittel sparsam und wirtschaftlich zu verwenden.</w:t>
      </w:r>
    </w:p>
    <w:p w:rsidR="002646C3" w:rsidRPr="00355C21" w:rsidRDefault="002646C3" w:rsidP="002646C3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>Der Antragsteller/ die Antragstellerin erklärt, dass mit dem beantragten Vorhaben noch nicht begonnen wurde.</w:t>
      </w:r>
    </w:p>
    <w:p w:rsidR="002646C3" w:rsidRPr="00355C21" w:rsidRDefault="002646C3" w:rsidP="002646C3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 xml:space="preserve">Der Antragsteller/ die Antragstellerin hat die Hinweise zur den Informationspflichten gemäß der EU-Datenschutz-Grundverordnung (EU-DSGVO) zur Kenntnis genommen. Die Einwilligungserklärung zur Datenverarbeitung liegt dem Antrag unterschrieben bei. </w:t>
      </w:r>
    </w:p>
    <w:p w:rsidR="002646C3" w:rsidRPr="00355C21" w:rsidRDefault="002646C3" w:rsidP="002646C3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p w:rsidR="002646C3" w:rsidRPr="00355C21" w:rsidRDefault="002646C3" w:rsidP="002646C3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p w:rsidR="002646C3" w:rsidRPr="00355C21" w:rsidRDefault="002646C3" w:rsidP="002646C3">
      <w:pPr>
        <w:pStyle w:val="Vorgabetext"/>
        <w:keepNext/>
        <w:keepLines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4111"/>
      </w:tblGrid>
      <w:tr w:rsidR="002646C3" w:rsidRPr="00355C21" w:rsidTr="00642C05">
        <w:trPr>
          <w:trHeight w:val="567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2646C3" w:rsidRPr="00355C21" w:rsidRDefault="002646C3" w:rsidP="00C22300">
            <w:pPr>
              <w:pStyle w:val="Vorgabetext"/>
              <w:keepNext/>
              <w:keepLines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5C21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36" w:name="Text57"/>
            <w:r w:rsidRPr="00355C21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55C21">
              <w:rPr>
                <w:rFonts w:asciiTheme="minorHAnsi" w:hAnsiTheme="minorHAnsi" w:cstheme="minorHAnsi"/>
                <w:szCs w:val="21"/>
              </w:rPr>
            </w:r>
            <w:r w:rsidRPr="00355C21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55C21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6"/>
          </w:p>
        </w:tc>
        <w:tc>
          <w:tcPr>
            <w:tcW w:w="1984" w:type="dxa"/>
            <w:vAlign w:val="center"/>
          </w:tcPr>
          <w:p w:rsidR="002646C3" w:rsidRPr="00355C21" w:rsidRDefault="002646C3" w:rsidP="00C22300">
            <w:pPr>
              <w:pStyle w:val="Vorgabetext"/>
              <w:keepNext/>
              <w:keepLines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2646C3" w:rsidRPr="00355C21" w:rsidRDefault="002646C3" w:rsidP="00C22300">
            <w:pPr>
              <w:pStyle w:val="Vorgabetext"/>
              <w:keepNext/>
              <w:keepLines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:rsidR="002646C3" w:rsidRPr="00355C21" w:rsidRDefault="002646C3" w:rsidP="002646C3">
      <w:pPr>
        <w:pStyle w:val="Vorgabetext"/>
        <w:keepNext/>
        <w:keepLines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  <w:r w:rsidRPr="00355C21">
        <w:rPr>
          <w:rFonts w:asciiTheme="minorHAnsi" w:hAnsiTheme="minorHAnsi" w:cstheme="minorHAnsi"/>
          <w:sz w:val="21"/>
          <w:szCs w:val="21"/>
        </w:rPr>
        <w:t xml:space="preserve">Ort, Datum </w:t>
      </w:r>
      <w:r w:rsidRPr="00355C21">
        <w:rPr>
          <w:rFonts w:asciiTheme="minorHAnsi" w:hAnsiTheme="minorHAnsi" w:cstheme="minorHAnsi"/>
          <w:sz w:val="21"/>
          <w:szCs w:val="21"/>
        </w:rPr>
        <w:tab/>
        <w:t>Unterschrift(en) Antragsteller / Antragstellerin</w:t>
      </w:r>
    </w:p>
    <w:p w:rsidR="002646C3" w:rsidRDefault="002646C3" w:rsidP="002646C3">
      <w:pPr>
        <w:pStyle w:val="Vorgabetext"/>
        <w:keepNext/>
        <w:keepLines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</w:p>
    <w:p w:rsidR="002646C3" w:rsidRDefault="002646C3" w:rsidP="002646C3">
      <w:pPr>
        <w:pStyle w:val="Vorgabetext"/>
        <w:widowControl/>
        <w:tabs>
          <w:tab w:val="left" w:pos="3969"/>
        </w:tabs>
        <w:ind w:right="-1276"/>
        <w:rPr>
          <w:rFonts w:asciiTheme="minorHAnsi" w:hAnsiTheme="minorHAnsi" w:cstheme="minorHAnsi"/>
          <w:sz w:val="21"/>
          <w:szCs w:val="21"/>
        </w:rPr>
      </w:pPr>
    </w:p>
    <w:p w:rsidR="002646C3" w:rsidRDefault="002646C3" w:rsidP="00741D37">
      <w:pPr>
        <w:pStyle w:val="TabellenText"/>
        <w:widowControl/>
        <w:sectPr w:rsidR="002646C3" w:rsidSect="00FD2069">
          <w:headerReference w:type="even" r:id="rId8"/>
          <w:headerReference w:type="default" r:id="rId9"/>
          <w:headerReference w:type="first" r:id="rId10"/>
          <w:pgSz w:w="11907" w:h="16840" w:code="9"/>
          <w:pgMar w:top="1418" w:right="1418" w:bottom="1304" w:left="1418" w:header="720" w:footer="573" w:gutter="0"/>
          <w:cols w:space="720"/>
          <w:docGrid w:linePitch="299"/>
        </w:sectPr>
      </w:pPr>
    </w:p>
    <w:p w:rsidR="00741D37" w:rsidRDefault="00741D37" w:rsidP="00741D37">
      <w:pPr>
        <w:pStyle w:val="TabellenText"/>
        <w:widowControl/>
      </w:pPr>
    </w:p>
    <w:p w:rsidR="00741D37" w:rsidRDefault="00741D37" w:rsidP="00741D37">
      <w:pPr>
        <w:pStyle w:val="TabellenText"/>
        <w:widowControl/>
      </w:pPr>
    </w:p>
    <w:p w:rsidR="009A403D" w:rsidRDefault="009A403D" w:rsidP="00741D37">
      <w:pPr>
        <w:pStyle w:val="TabellenText"/>
        <w:widowControl/>
      </w:pPr>
    </w:p>
    <w:p w:rsidR="009A403D" w:rsidRDefault="009A403D" w:rsidP="00741D37">
      <w:pPr>
        <w:pStyle w:val="TabellenText"/>
        <w:widowControl/>
      </w:pPr>
    </w:p>
    <w:p w:rsidR="009A403D" w:rsidRPr="0011567D" w:rsidRDefault="009A403D" w:rsidP="00741D37">
      <w:pPr>
        <w:pStyle w:val="TabellenText"/>
        <w:widowControl/>
        <w:rPr>
          <w:sz w:val="22"/>
        </w:rPr>
      </w:pPr>
    </w:p>
    <w:p w:rsidR="009A403D" w:rsidRPr="0011567D" w:rsidRDefault="009A403D" w:rsidP="00741D37">
      <w:pPr>
        <w:pStyle w:val="TabellenText"/>
        <w:widowControl/>
        <w:rPr>
          <w:sz w:val="22"/>
        </w:rPr>
      </w:pPr>
    </w:p>
    <w:p w:rsidR="009A403D" w:rsidRPr="0011567D" w:rsidRDefault="009A403D" w:rsidP="00741D37">
      <w:pPr>
        <w:pStyle w:val="TabellenText"/>
        <w:widowControl/>
        <w:rPr>
          <w:sz w:val="22"/>
        </w:rPr>
      </w:pPr>
    </w:p>
    <w:p w:rsidR="009A403D" w:rsidRPr="0011567D" w:rsidRDefault="009A403D" w:rsidP="00741D37">
      <w:pPr>
        <w:pStyle w:val="TabellenText"/>
        <w:widowControl/>
        <w:rPr>
          <w:sz w:val="22"/>
        </w:rPr>
      </w:pPr>
    </w:p>
    <w:p w:rsidR="009A403D" w:rsidRDefault="009A403D" w:rsidP="00741D37">
      <w:pPr>
        <w:pStyle w:val="TabellenText"/>
        <w:widowControl/>
      </w:pPr>
    </w:p>
    <w:p w:rsidR="0011567D" w:rsidRDefault="0011567D" w:rsidP="00741D37">
      <w:pPr>
        <w:pStyle w:val="TabellenText"/>
        <w:widowControl/>
      </w:pPr>
    </w:p>
    <w:p w:rsidR="0011567D" w:rsidRDefault="0011567D" w:rsidP="00741D37">
      <w:pPr>
        <w:pStyle w:val="TabellenText"/>
        <w:widowControl/>
      </w:pPr>
    </w:p>
    <w:p w:rsidR="0011567D" w:rsidRDefault="0011567D" w:rsidP="0011567D">
      <w:pPr>
        <w:pStyle w:val="TabellenText"/>
        <w:widowControl/>
        <w:ind w:left="-14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107"/>
            <w:enabled/>
            <w:calcOnExit w:val="0"/>
            <w:textInput/>
          </w:ffData>
        </w:fldChar>
      </w:r>
      <w:bookmarkStart w:id="37" w:name="Text107"/>
      <w:r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>
        <w:rPr>
          <w:rFonts w:asciiTheme="minorHAnsi" w:hAnsiTheme="minorHAnsi" w:cstheme="minorHAnsi"/>
          <w:sz w:val="24"/>
          <w:szCs w:val="24"/>
        </w:rPr>
      </w:r>
      <w:r>
        <w:rPr>
          <w:rFonts w:asciiTheme="minorHAnsi" w:hAnsiTheme="minorHAnsi" w:cstheme="minorHAnsi"/>
          <w:sz w:val="24"/>
          <w:szCs w:val="24"/>
        </w:rPr>
        <w:fldChar w:fldCharType="separate"/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sz w:val="24"/>
          <w:szCs w:val="24"/>
        </w:rPr>
        <w:fldChar w:fldCharType="end"/>
      </w:r>
      <w:bookmarkEnd w:id="37"/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</w:t>
      </w:r>
      <w:r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108"/>
            <w:enabled/>
            <w:calcOnExit w:val="0"/>
            <w:textInput/>
          </w:ffData>
        </w:fldChar>
      </w:r>
      <w:bookmarkStart w:id="38" w:name="Text108"/>
      <w:r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>
        <w:rPr>
          <w:rFonts w:asciiTheme="minorHAnsi" w:hAnsiTheme="minorHAnsi" w:cstheme="minorHAnsi"/>
          <w:sz w:val="24"/>
          <w:szCs w:val="24"/>
        </w:rPr>
      </w:r>
      <w:r>
        <w:rPr>
          <w:rFonts w:asciiTheme="minorHAnsi" w:hAnsiTheme="minorHAnsi" w:cstheme="minorHAnsi"/>
          <w:sz w:val="24"/>
          <w:szCs w:val="24"/>
        </w:rPr>
        <w:fldChar w:fldCharType="separate"/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noProof/>
          <w:sz w:val="24"/>
          <w:szCs w:val="24"/>
        </w:rPr>
        <w:t> </w:t>
      </w:r>
      <w:r>
        <w:rPr>
          <w:rFonts w:asciiTheme="minorHAnsi" w:hAnsiTheme="minorHAnsi" w:cstheme="minorHAnsi"/>
          <w:sz w:val="24"/>
          <w:szCs w:val="24"/>
        </w:rPr>
        <w:fldChar w:fldCharType="end"/>
      </w:r>
      <w:bookmarkEnd w:id="38"/>
    </w:p>
    <w:p w:rsidR="0011567D" w:rsidRPr="00241C6C" w:rsidRDefault="0011567D" w:rsidP="00741D37">
      <w:pPr>
        <w:pStyle w:val="TabellenText"/>
        <w:widowControl/>
        <w:rPr>
          <w:rFonts w:asciiTheme="minorHAnsi" w:hAnsiTheme="minorHAnsi" w:cstheme="minorHAnsi"/>
          <w:sz w:val="16"/>
          <w:szCs w:val="24"/>
        </w:rPr>
      </w:pPr>
    </w:p>
    <w:p w:rsidR="0011567D" w:rsidRDefault="00241C6C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</w:t>
      </w:r>
      <w:r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Kontrollkästchen49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bookmarkStart w:id="39" w:name="Kontrollkästchen49"/>
      <w:r>
        <w:rPr>
          <w:rFonts w:asciiTheme="minorHAnsi" w:hAnsiTheme="minorHAnsi" w:cstheme="minorHAnsi"/>
          <w:sz w:val="24"/>
          <w:szCs w:val="24"/>
        </w:rPr>
        <w:instrText xml:space="preserve"> FORMCHECKBOX </w:instrText>
      </w:r>
      <w:r w:rsidR="00013870">
        <w:rPr>
          <w:rFonts w:asciiTheme="minorHAnsi" w:hAnsiTheme="minorHAnsi" w:cstheme="minorHAnsi"/>
          <w:sz w:val="24"/>
          <w:szCs w:val="24"/>
        </w:rPr>
      </w:r>
      <w:r w:rsidR="00013870">
        <w:rPr>
          <w:rFonts w:asciiTheme="minorHAnsi" w:hAnsiTheme="minorHAnsi" w:cstheme="minorHAnsi"/>
          <w:sz w:val="24"/>
          <w:szCs w:val="24"/>
        </w:rPr>
        <w:fldChar w:fldCharType="separate"/>
      </w:r>
      <w:r>
        <w:rPr>
          <w:rFonts w:asciiTheme="minorHAnsi" w:hAnsiTheme="minorHAnsi" w:cstheme="minorHAnsi"/>
          <w:sz w:val="24"/>
          <w:szCs w:val="24"/>
        </w:rPr>
        <w:fldChar w:fldCharType="end"/>
      </w:r>
      <w:bookmarkEnd w:id="39"/>
      <w:r>
        <w:rPr>
          <w:rFonts w:asciiTheme="minorHAnsi" w:hAnsiTheme="minorHAnsi" w:cstheme="minorHAnsi"/>
          <w:sz w:val="24"/>
          <w:szCs w:val="24"/>
        </w:rPr>
        <w:t xml:space="preserve">               </w:t>
      </w:r>
      <w:r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Kontrollkästchen50"/>
            <w:enabled/>
            <w:calcOnExit w:val="0"/>
            <w:checkBox>
              <w:size w:val="18"/>
              <w:default w:val="0"/>
              <w:checked w:val="0"/>
            </w:checkBox>
          </w:ffData>
        </w:fldChar>
      </w:r>
      <w:bookmarkStart w:id="40" w:name="Kontrollkästchen50"/>
      <w:r>
        <w:rPr>
          <w:rFonts w:asciiTheme="minorHAnsi" w:hAnsiTheme="minorHAnsi" w:cstheme="minorHAnsi"/>
          <w:sz w:val="24"/>
          <w:szCs w:val="24"/>
        </w:rPr>
        <w:instrText xml:space="preserve"> FORMCHECKBOX </w:instrText>
      </w:r>
      <w:r w:rsidR="00013870">
        <w:rPr>
          <w:rFonts w:asciiTheme="minorHAnsi" w:hAnsiTheme="minorHAnsi" w:cstheme="minorHAnsi"/>
          <w:sz w:val="24"/>
          <w:szCs w:val="24"/>
        </w:rPr>
      </w:r>
      <w:r w:rsidR="00013870">
        <w:rPr>
          <w:rFonts w:asciiTheme="minorHAnsi" w:hAnsiTheme="minorHAnsi" w:cstheme="minorHAnsi"/>
          <w:sz w:val="24"/>
          <w:szCs w:val="24"/>
        </w:rPr>
        <w:fldChar w:fldCharType="separate"/>
      </w:r>
      <w:r>
        <w:rPr>
          <w:rFonts w:asciiTheme="minorHAnsi" w:hAnsiTheme="minorHAnsi" w:cstheme="minorHAnsi"/>
          <w:sz w:val="24"/>
          <w:szCs w:val="24"/>
        </w:rPr>
        <w:fldChar w:fldCharType="end"/>
      </w:r>
      <w:bookmarkEnd w:id="40"/>
      <w:r>
        <w:rPr>
          <w:rFonts w:asciiTheme="minorHAnsi" w:hAnsiTheme="minorHAnsi" w:cstheme="minorHAnsi"/>
          <w:sz w:val="24"/>
          <w:szCs w:val="24"/>
        </w:rPr>
        <w:t xml:space="preserve">   </w:t>
      </w: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11567D" w:rsidRPr="0011567D" w:rsidRDefault="0011567D" w:rsidP="00741D37">
      <w:pPr>
        <w:pStyle w:val="TabellenText"/>
        <w:widowControl/>
        <w:rPr>
          <w:rFonts w:asciiTheme="minorHAnsi" w:hAnsiTheme="minorHAnsi" w:cstheme="minorHAnsi"/>
          <w:sz w:val="24"/>
          <w:szCs w:val="24"/>
        </w:rPr>
      </w:pPr>
    </w:p>
    <w:p w:rsidR="009A403D" w:rsidRDefault="009A403D" w:rsidP="00741D37">
      <w:pPr>
        <w:pStyle w:val="TabellenText"/>
        <w:widowControl/>
      </w:pPr>
    </w:p>
    <w:p w:rsidR="009A403D" w:rsidRDefault="009A403D" w:rsidP="00741D37">
      <w:pPr>
        <w:pStyle w:val="TabellenText"/>
        <w:widowControl/>
      </w:pPr>
    </w:p>
    <w:p w:rsidR="009A403D" w:rsidRDefault="009A403D" w:rsidP="00741D37">
      <w:pPr>
        <w:pStyle w:val="TabellenText"/>
        <w:widowControl/>
      </w:pPr>
    </w:p>
    <w:p w:rsidR="009A403D" w:rsidRDefault="009A403D" w:rsidP="00741D37">
      <w:pPr>
        <w:pStyle w:val="TabellenText"/>
        <w:widowControl/>
      </w:pPr>
    </w:p>
    <w:p w:rsidR="009A403D" w:rsidRDefault="009A403D" w:rsidP="00741D37">
      <w:pPr>
        <w:pStyle w:val="TabellenText"/>
        <w:widowControl/>
        <w:sectPr w:rsidR="009A403D" w:rsidSect="000E4955">
          <w:headerReference w:type="even" r:id="rId11"/>
          <w:headerReference w:type="default" r:id="rId12"/>
          <w:footerReference w:type="default" r:id="rId13"/>
          <w:headerReference w:type="first" r:id="rId14"/>
          <w:pgSz w:w="11907" w:h="16840" w:code="9"/>
          <w:pgMar w:top="1304" w:right="1418" w:bottom="1304" w:left="1418" w:header="720" w:footer="573" w:gutter="0"/>
          <w:cols w:space="720"/>
          <w:docGrid w:linePitch="299"/>
        </w:sectPr>
      </w:pPr>
    </w:p>
    <w:p w:rsidR="009A403D" w:rsidRDefault="009A403D" w:rsidP="00741D37">
      <w:pPr>
        <w:pStyle w:val="TabellenText"/>
        <w:widowControl/>
      </w:pPr>
    </w:p>
    <w:p w:rsidR="009A403D" w:rsidRPr="009A403D" w:rsidRDefault="009A403D" w:rsidP="009A403D"/>
    <w:p w:rsidR="009A403D" w:rsidRDefault="009A403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Pr="0011567D" w:rsidRDefault="0011567D" w:rsidP="009A403D">
      <w:pPr>
        <w:rPr>
          <w:sz w:val="24"/>
        </w:rPr>
      </w:pPr>
    </w:p>
    <w:p w:rsidR="0011567D" w:rsidRDefault="0011567D" w:rsidP="009A403D"/>
    <w:p w:rsidR="0011567D" w:rsidRDefault="0011567D" w:rsidP="009A403D"/>
    <w:p w:rsidR="0011567D" w:rsidRDefault="0011567D" w:rsidP="009A403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109"/>
            <w:enabled/>
            <w:calcOnExit w:val="0"/>
            <w:textInput/>
          </w:ffData>
        </w:fldChar>
      </w:r>
      <w:bookmarkStart w:id="41" w:name="Text10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1"/>
    </w:p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9A403D"/>
    <w:p w:rsidR="0011567D" w:rsidRDefault="0011567D" w:rsidP="0011567D">
      <w:pPr>
        <w:ind w:left="-142"/>
      </w:pPr>
      <w:r>
        <w:fldChar w:fldCharType="begin">
          <w:ffData>
            <w:name w:val="Text110"/>
            <w:enabled/>
            <w:calcOnExit w:val="0"/>
            <w:textInput/>
          </w:ffData>
        </w:fldChar>
      </w:r>
      <w:bookmarkStart w:id="42" w:name="Text1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2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111"/>
            <w:enabled/>
            <w:calcOnExit w:val="0"/>
            <w:textInput/>
          </w:ffData>
        </w:fldChar>
      </w:r>
      <w:bookmarkStart w:id="43" w:name="Text1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3"/>
    </w:p>
    <w:p w:rsidR="0011567D" w:rsidRDefault="0011567D" w:rsidP="009A403D"/>
    <w:p w:rsidR="0011567D" w:rsidRDefault="0011567D" w:rsidP="009A403D"/>
    <w:p w:rsidR="0011567D" w:rsidRDefault="0011567D" w:rsidP="009A403D"/>
    <w:p w:rsidR="0011567D" w:rsidRPr="009A403D" w:rsidRDefault="0011567D" w:rsidP="009A403D"/>
    <w:p w:rsidR="009A403D" w:rsidRDefault="009A403D" w:rsidP="009A403D"/>
    <w:p w:rsidR="009A403D" w:rsidRDefault="009A403D" w:rsidP="009A403D"/>
    <w:p w:rsidR="009A403D" w:rsidRDefault="009A403D" w:rsidP="009A403D"/>
    <w:p w:rsidR="00741D37" w:rsidRPr="009A403D" w:rsidRDefault="00741D37" w:rsidP="009A403D">
      <w:pPr>
        <w:sectPr w:rsidR="00741D37" w:rsidRPr="009A403D" w:rsidSect="000E4955">
          <w:headerReference w:type="even" r:id="rId15"/>
          <w:headerReference w:type="default" r:id="rId16"/>
          <w:footerReference w:type="default" r:id="rId17"/>
          <w:headerReference w:type="first" r:id="rId18"/>
          <w:pgSz w:w="11907" w:h="16840" w:code="9"/>
          <w:pgMar w:top="1304" w:right="1418" w:bottom="1304" w:left="1418" w:header="720" w:footer="573" w:gutter="0"/>
          <w:cols w:space="720"/>
          <w:docGrid w:linePitch="299"/>
        </w:sectPr>
      </w:pPr>
    </w:p>
    <w:bookmarkEnd w:id="35"/>
    <w:p w:rsidR="009A403D" w:rsidRDefault="009A403D" w:rsidP="00741D37">
      <w:pPr>
        <w:pStyle w:val="TabellenText"/>
        <w:widowControl/>
        <w:sectPr w:rsidR="009A403D" w:rsidSect="000E4955">
          <w:headerReference w:type="even" r:id="rId19"/>
          <w:headerReference w:type="default" r:id="rId20"/>
          <w:footerReference w:type="default" r:id="rId21"/>
          <w:headerReference w:type="first" r:id="rId22"/>
          <w:pgSz w:w="11907" w:h="16840" w:code="9"/>
          <w:pgMar w:top="1304" w:right="1418" w:bottom="1304" w:left="1418" w:header="720" w:footer="573" w:gutter="0"/>
          <w:cols w:space="720"/>
          <w:docGrid w:linePitch="299"/>
        </w:sectPr>
      </w:pPr>
    </w:p>
    <w:p w:rsidR="00741D37" w:rsidRDefault="00741D37" w:rsidP="00741D37">
      <w:pPr>
        <w:pStyle w:val="TabellenText"/>
        <w:widowControl/>
      </w:pPr>
    </w:p>
    <w:sectPr w:rsidR="00741D37" w:rsidSect="000E4955">
      <w:headerReference w:type="default" r:id="rId23"/>
      <w:pgSz w:w="11907" w:h="16840" w:code="9"/>
      <w:pgMar w:top="1304" w:right="1418" w:bottom="1304" w:left="1418" w:header="720" w:footer="57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1E8" w:rsidRDefault="008A41E8">
      <w:r>
        <w:separator/>
      </w:r>
    </w:p>
  </w:endnote>
  <w:endnote w:type="continuationSeparator" w:id="0">
    <w:p w:rsidR="008A41E8" w:rsidRDefault="008A4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8A41E8" w:rsidP="00741D37">
    <w:pPr>
      <w:pStyle w:val="Fuzeile"/>
      <w:tabs>
        <w:tab w:val="clear" w:pos="4536"/>
        <w:tab w:val="clear" w:pos="9072"/>
        <w:tab w:val="left" w:pos="370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8A41E8" w:rsidP="00741D37">
    <w:pPr>
      <w:pStyle w:val="Fuzeile"/>
      <w:tabs>
        <w:tab w:val="clear" w:pos="4536"/>
        <w:tab w:val="clear" w:pos="9072"/>
        <w:tab w:val="left" w:pos="370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8A41E8" w:rsidP="00741D37">
    <w:pPr>
      <w:pStyle w:val="Fuzeile"/>
      <w:tabs>
        <w:tab w:val="clear" w:pos="4536"/>
        <w:tab w:val="clear" w:pos="9072"/>
        <w:tab w:val="left" w:pos="37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1E8" w:rsidRDefault="008A41E8">
      <w:r>
        <w:separator/>
      </w:r>
    </w:p>
  </w:footnote>
  <w:footnote w:type="continuationSeparator" w:id="0">
    <w:p w:rsidR="008A41E8" w:rsidRDefault="008A4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2" o:spid="_x0000_s9689" type="#_x0000_t75" style="position:absolute;margin-left:0;margin-top:0;width:595.5pt;height:842pt;z-index:-251657216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90" o:spid="_x0000_s9698" type="#_x0000_t75" style="position:absolute;margin-left:0;margin-top:0;width:595.5pt;height:842pt;z-index:-251649024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8A41E8">
    <w:pPr>
      <w:pStyle w:val="Kopfzeile"/>
    </w:pPr>
  </w:p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2923" o:spid="_x0000_s9701" type="#_x0000_t75" style="position:absolute;margin-left:0;margin-top:0;width:595.5pt;height:842pt;z-index:-251646976;mso-position-horizontal:center;mso-position-horizontal-relative:margin;mso-position-vertical:center;mso-position-vertical-relative:margin" o:allowincell="f">
          <v:imagedata r:id="rId1" o:title="Hinweisblatt-001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9" o:spid="_x0000_s9697" type="#_x0000_t75" style="position:absolute;margin-left:0;margin-top:0;width:595.5pt;height:842pt;z-index:-251650048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8A41E8">
    <w:pPr>
      <w:pStyle w:val="Kopfzeile"/>
    </w:pPr>
  </w:p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85408" o:spid="_x0000_s9703" type="#_x0000_t75" style="position:absolute;margin-left:0;margin-top:0;width:595.5pt;height:842pt;z-index:-251645952;mso-position-horizontal:center;mso-position-horizontal-relative:margin;mso-position-vertical:center;mso-position-vertical-relative:margin" o:allowincell="f">
          <v:imagedata r:id="rId1" o:title="Hinweisblatt-0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Pr="009A403D" w:rsidRDefault="008A41E8" w:rsidP="009A403D">
    <w:pPr>
      <w:pStyle w:val="Kopfzeile"/>
      <w:jc w:val="center"/>
      <w:rPr>
        <w:rFonts w:asciiTheme="minorHAnsi" w:hAnsiTheme="minorHAnsi" w:cstheme="minorHAnsi"/>
      </w:rPr>
    </w:pPr>
    <w:r w:rsidRPr="009A403D">
      <w:rPr>
        <w:rFonts w:asciiTheme="minorHAnsi" w:hAnsiTheme="minorHAnsi" w:cstheme="minorHAnsi"/>
      </w:rPr>
      <w:t>Antrag auf Förderung von Großveranstaltungen 20</w:t>
    </w:r>
    <w:r w:rsidR="00C1527D">
      <w:rPr>
        <w:rFonts w:asciiTheme="minorHAnsi" w:hAnsiTheme="minorHAnsi" w:cstheme="minorHAnsi"/>
      </w:rPr>
      <w:t>20</w:t>
    </w:r>
  </w:p>
  <w:p w:rsidR="008A41E8" w:rsidRPr="009A403D" w:rsidRDefault="008A41E8" w:rsidP="009A403D">
    <w:pPr>
      <w:pStyle w:val="Kopfzeile"/>
      <w:jc w:val="center"/>
      <w:rPr>
        <w:rFonts w:asciiTheme="minorHAnsi" w:hAnsiTheme="minorHAnsi"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1" o:spid="_x0000_s9688" type="#_x0000_t75" style="position:absolute;margin-left:0;margin-top:0;width:595.5pt;height:842pt;z-index:-251658240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4" o:spid="_x0000_s9692" type="#_x0000_t75" style="position:absolute;margin-left:0;margin-top:0;width:595.5pt;height:842pt;z-index:-251655168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5" o:spid="_x0000_s9693" type="#_x0000_t75" style="position:absolute;margin-left:-71.85pt;margin-top:-65.2pt;width:595.5pt;height:842pt;z-index:-251654144;mso-position-horizontal-relative:margin;mso-position-vertical-relative:margin" o:allowincell="f">
          <v:imagedata r:id="rId1" o:title="Einwilligungserklarung-001"/>
          <w10:wrap anchorx="margin" anchory="margin"/>
        </v:shape>
      </w:pict>
    </w:r>
  </w:p>
  <w:p w:rsidR="008A41E8" w:rsidRDefault="008A41E8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3" o:spid="_x0000_s9691" type="#_x0000_t75" style="position:absolute;margin-left:0;margin-top:0;width:595.5pt;height:842pt;z-index:-251656192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7" o:spid="_x0000_s9695" type="#_x0000_t75" style="position:absolute;margin-left:0;margin-top:0;width:595.5pt;height:842pt;z-index:-251652096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11627" o:spid="_x0000_s9704" type="#_x0000_t75" style="position:absolute;margin-left:0;margin-top:0;width:595.5pt;height:842pt;z-index:-251644928;mso-position-horizontal:center;mso-position-horizontal-relative:margin;mso-position-vertical:center;mso-position-vertical-relative:margin" o:allowincell="f">
          <v:imagedata r:id="rId1" o:title="Einwilligungserklarung-002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1E8" w:rsidRDefault="0001387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8786" o:spid="_x0000_s9694" type="#_x0000_t75" style="position:absolute;margin-left:0;margin-top:0;width:595.5pt;height:842pt;z-index:-251653120;mso-position-horizontal:center;mso-position-horizontal-relative:margin;mso-position-vertical:center;mso-position-vertical-relative:margin" o:allowincell="f">
          <v:imagedata r:id="rId1" o:title="Einwilligungserklarung-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1BCB"/>
    <w:multiLevelType w:val="hybridMultilevel"/>
    <w:tmpl w:val="3D30C7BA"/>
    <w:lvl w:ilvl="0" w:tplc="FB14C97E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7F60BE4"/>
    <w:multiLevelType w:val="hybridMultilevel"/>
    <w:tmpl w:val="D29A05F6"/>
    <w:lvl w:ilvl="0" w:tplc="AF42FC80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85732B6"/>
    <w:multiLevelType w:val="multilevel"/>
    <w:tmpl w:val="8278D5D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 w15:restartNumberingAfterBreak="0">
    <w:nsid w:val="09400709"/>
    <w:multiLevelType w:val="hybridMultilevel"/>
    <w:tmpl w:val="9B0E09C2"/>
    <w:lvl w:ilvl="0" w:tplc="7D62B788">
      <w:start w:val="1"/>
      <w:numFmt w:val="bullet"/>
      <w:lvlText w:val="-"/>
      <w:lvlJc w:val="left"/>
      <w:pPr>
        <w:tabs>
          <w:tab w:val="num" w:pos="964"/>
        </w:tabs>
        <w:ind w:left="964" w:hanging="227"/>
      </w:pPr>
      <w:rPr>
        <w:rFonts w:ascii="Arial" w:hAnsi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25441FB"/>
    <w:multiLevelType w:val="hybridMultilevel"/>
    <w:tmpl w:val="65EA2348"/>
    <w:lvl w:ilvl="0" w:tplc="3CA4E5B4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CBB5A87"/>
    <w:multiLevelType w:val="singleLevel"/>
    <w:tmpl w:val="B6B6EC38"/>
    <w:lvl w:ilvl="0">
      <w:numFmt w:val="none"/>
      <w:lvlText w:val="-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DF86394"/>
    <w:multiLevelType w:val="singleLevel"/>
    <w:tmpl w:val="B6B6EC38"/>
    <w:lvl w:ilvl="0">
      <w:numFmt w:val="none"/>
      <w:lvlText w:val="-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F4127F0"/>
    <w:multiLevelType w:val="singleLevel"/>
    <w:tmpl w:val="B6B6EC38"/>
    <w:lvl w:ilvl="0">
      <w:numFmt w:val="none"/>
      <w:lvlText w:val="-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2444439"/>
    <w:multiLevelType w:val="hybridMultilevel"/>
    <w:tmpl w:val="9A482720"/>
    <w:lvl w:ilvl="0" w:tplc="72861328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70B03C6"/>
    <w:multiLevelType w:val="multilevel"/>
    <w:tmpl w:val="F5CE6B8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0" w15:restartNumberingAfterBreak="0">
    <w:nsid w:val="27EF38E6"/>
    <w:multiLevelType w:val="hybridMultilevel"/>
    <w:tmpl w:val="6DB0824E"/>
    <w:lvl w:ilvl="0" w:tplc="72861328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3A33FA0"/>
    <w:multiLevelType w:val="hybridMultilevel"/>
    <w:tmpl w:val="51C0A074"/>
    <w:lvl w:ilvl="0" w:tplc="1C8C97A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</w:rPr>
    </w:lvl>
    <w:lvl w:ilvl="1" w:tplc="6A804618">
      <w:start w:val="1"/>
      <w:numFmt w:val="lowerLetter"/>
      <w:lvlText w:val="%2)"/>
      <w:lvlJc w:val="left"/>
      <w:pPr>
        <w:tabs>
          <w:tab w:val="num" w:pos="700"/>
        </w:tabs>
        <w:ind w:left="680" w:hanging="340"/>
      </w:pPr>
      <w:rPr>
        <w:rFonts w:ascii="Arial" w:hAnsi="Arial" w:cs="Times New Roman" w:hint="default"/>
        <w:b w:val="0"/>
        <w:i w:val="0"/>
        <w:sz w:val="22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52D437D"/>
    <w:multiLevelType w:val="hybridMultilevel"/>
    <w:tmpl w:val="A6741990"/>
    <w:lvl w:ilvl="0" w:tplc="791A6BE4">
      <w:start w:val="1"/>
      <w:numFmt w:val="decimal"/>
      <w:pStyle w:val="Titel"/>
      <w:lvlText w:val="%1."/>
      <w:lvlJc w:val="left"/>
      <w:pPr>
        <w:ind w:left="720" w:hanging="360"/>
      </w:pPr>
      <w:rPr>
        <w:rFonts w:ascii="Calibri" w:hAnsi="Calibri" w:cs="Aria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3A171F"/>
    <w:multiLevelType w:val="multilevel"/>
    <w:tmpl w:val="7E46A29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4" w15:restartNumberingAfterBreak="0">
    <w:nsid w:val="38C10E4B"/>
    <w:multiLevelType w:val="multilevel"/>
    <w:tmpl w:val="06B6ACAA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5" w15:restartNumberingAfterBreak="0">
    <w:nsid w:val="3C567793"/>
    <w:multiLevelType w:val="singleLevel"/>
    <w:tmpl w:val="B6B6EC38"/>
    <w:lvl w:ilvl="0">
      <w:numFmt w:val="none"/>
      <w:lvlText w:val="-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3CEB4B20"/>
    <w:multiLevelType w:val="hybridMultilevel"/>
    <w:tmpl w:val="DA48873E"/>
    <w:lvl w:ilvl="0" w:tplc="3CA4E5B4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E2432DC"/>
    <w:multiLevelType w:val="multilevel"/>
    <w:tmpl w:val="DEB697F6"/>
    <w:lvl w:ilvl="0">
      <w:start w:val="6"/>
      <w:numFmt w:val="decimal"/>
      <w:lvlText w:val="%1"/>
      <w:lvlJc w:val="left"/>
      <w:pPr>
        <w:tabs>
          <w:tab w:val="num" w:pos="720"/>
        </w:tabs>
        <w:ind w:left="680" w:hanging="680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680" w:hanging="680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8" w15:restartNumberingAfterBreak="0">
    <w:nsid w:val="3F7E1895"/>
    <w:multiLevelType w:val="hybridMultilevel"/>
    <w:tmpl w:val="89340F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766C3"/>
    <w:multiLevelType w:val="multilevel"/>
    <w:tmpl w:val="4650FD8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0" w15:restartNumberingAfterBreak="0">
    <w:nsid w:val="451628D8"/>
    <w:multiLevelType w:val="hybridMultilevel"/>
    <w:tmpl w:val="FBFEE244"/>
    <w:lvl w:ilvl="0" w:tplc="DDB88C24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E5B4947"/>
    <w:multiLevelType w:val="hybridMultilevel"/>
    <w:tmpl w:val="1158A102"/>
    <w:lvl w:ilvl="0" w:tplc="7D62B788">
      <w:start w:val="1"/>
      <w:numFmt w:val="bullet"/>
      <w:lvlText w:val="-"/>
      <w:lvlJc w:val="left"/>
      <w:pPr>
        <w:tabs>
          <w:tab w:val="num" w:pos="964"/>
        </w:tabs>
        <w:ind w:left="964" w:hanging="227"/>
      </w:pPr>
      <w:rPr>
        <w:rFonts w:ascii="Arial" w:hAnsi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09C387D"/>
    <w:multiLevelType w:val="multilevel"/>
    <w:tmpl w:val="230A7CE6"/>
    <w:lvl w:ilvl="0">
      <w:start w:val="1"/>
      <w:numFmt w:val="decimal"/>
      <w:lvlText w:val="%1."/>
      <w:lvlJc w:val="left"/>
      <w:pPr>
        <w:ind w:left="680" w:hanging="680"/>
      </w:pPr>
      <w:rPr>
        <w:rFonts w:cs="Times New Roman"/>
        <w:b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3" w15:restartNumberingAfterBreak="0">
    <w:nsid w:val="51381DE7"/>
    <w:multiLevelType w:val="multilevel"/>
    <w:tmpl w:val="D4AEAFA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4" w15:restartNumberingAfterBreak="0">
    <w:nsid w:val="53896DAD"/>
    <w:multiLevelType w:val="hybridMultilevel"/>
    <w:tmpl w:val="F13AD78C"/>
    <w:lvl w:ilvl="0" w:tplc="7D62B788">
      <w:start w:val="1"/>
      <w:numFmt w:val="bullet"/>
      <w:lvlText w:val="-"/>
      <w:lvlJc w:val="left"/>
      <w:pPr>
        <w:tabs>
          <w:tab w:val="num" w:pos="964"/>
        </w:tabs>
        <w:ind w:left="964" w:hanging="227"/>
      </w:pPr>
      <w:rPr>
        <w:rFonts w:ascii="Arial" w:hAnsi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8E47332"/>
    <w:multiLevelType w:val="multilevel"/>
    <w:tmpl w:val="35EE6380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59C104D2"/>
    <w:multiLevelType w:val="hybridMultilevel"/>
    <w:tmpl w:val="ED903A9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AED0D5A"/>
    <w:multiLevelType w:val="multilevel"/>
    <w:tmpl w:val="AB24223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8" w15:restartNumberingAfterBreak="0">
    <w:nsid w:val="5BE07C76"/>
    <w:multiLevelType w:val="hybridMultilevel"/>
    <w:tmpl w:val="30E658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B90882"/>
    <w:multiLevelType w:val="singleLevel"/>
    <w:tmpl w:val="B6B6EC38"/>
    <w:lvl w:ilvl="0">
      <w:numFmt w:val="none"/>
      <w:lvlText w:val="-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623B4C5E"/>
    <w:multiLevelType w:val="multilevel"/>
    <w:tmpl w:val="0EC608E2"/>
    <w:lvl w:ilvl="0">
      <w:start w:val="6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1" w15:restartNumberingAfterBreak="0">
    <w:nsid w:val="698A0FE3"/>
    <w:multiLevelType w:val="hybridMultilevel"/>
    <w:tmpl w:val="0FE2A700"/>
    <w:lvl w:ilvl="0" w:tplc="3CA4E5B4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C425F77"/>
    <w:multiLevelType w:val="multilevel"/>
    <w:tmpl w:val="4DE0E35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3" w15:restartNumberingAfterBreak="0">
    <w:nsid w:val="6E9D4004"/>
    <w:multiLevelType w:val="hybridMultilevel"/>
    <w:tmpl w:val="644AC544"/>
    <w:lvl w:ilvl="0" w:tplc="3CA4E5B4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5DB3308"/>
    <w:multiLevelType w:val="hybridMultilevel"/>
    <w:tmpl w:val="46B02E66"/>
    <w:lvl w:ilvl="0" w:tplc="6002A24A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6310830"/>
    <w:multiLevelType w:val="hybridMultilevel"/>
    <w:tmpl w:val="C178C16C"/>
    <w:lvl w:ilvl="0" w:tplc="D7AC5A10">
      <w:start w:val="1"/>
      <w:numFmt w:val="decimal"/>
      <w:lvlText w:val="(%1)"/>
      <w:lvlJc w:val="left"/>
      <w:pPr>
        <w:tabs>
          <w:tab w:val="num" w:pos="340"/>
        </w:tabs>
      </w:pPr>
      <w:rPr>
        <w:rFonts w:cs="Times New Roman"/>
      </w:r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6613E9D"/>
    <w:multiLevelType w:val="multilevel"/>
    <w:tmpl w:val="A144432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7" w15:restartNumberingAfterBreak="0">
    <w:nsid w:val="77110F52"/>
    <w:multiLevelType w:val="hybridMultilevel"/>
    <w:tmpl w:val="B9B62DB6"/>
    <w:lvl w:ilvl="0" w:tplc="5F76CA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>
      <w:startOverride w:val="5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7"/>
  </w:num>
  <w:num w:numId="32">
    <w:abstractNumId w:val="29"/>
  </w:num>
  <w:num w:numId="33">
    <w:abstractNumId w:val="5"/>
  </w:num>
  <w:num w:numId="34">
    <w:abstractNumId w:val="6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0"/>
  </w:num>
  <w:num w:numId="38">
    <w:abstractNumId w:val="12"/>
  </w:num>
  <w:num w:numId="39">
    <w:abstractNumId w:val="28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rawingGridHorizontalSpacing w:val="11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9705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EB0C43"/>
    <w:rsid w:val="0000690B"/>
    <w:rsid w:val="00013870"/>
    <w:rsid w:val="00017AEB"/>
    <w:rsid w:val="0005040F"/>
    <w:rsid w:val="00063CAE"/>
    <w:rsid w:val="00065C7A"/>
    <w:rsid w:val="00080AA4"/>
    <w:rsid w:val="00082F2A"/>
    <w:rsid w:val="000B4EC6"/>
    <w:rsid w:val="000C4D38"/>
    <w:rsid w:val="000C56BD"/>
    <w:rsid w:val="000C6CC6"/>
    <w:rsid w:val="000E4955"/>
    <w:rsid w:val="001025C9"/>
    <w:rsid w:val="00106D50"/>
    <w:rsid w:val="0011567D"/>
    <w:rsid w:val="001174BD"/>
    <w:rsid w:val="001266CC"/>
    <w:rsid w:val="001513D8"/>
    <w:rsid w:val="00152D37"/>
    <w:rsid w:val="00162390"/>
    <w:rsid w:val="00165163"/>
    <w:rsid w:val="0016724D"/>
    <w:rsid w:val="00176C57"/>
    <w:rsid w:val="00192B29"/>
    <w:rsid w:val="00197F5F"/>
    <w:rsid w:val="001B465B"/>
    <w:rsid w:val="001C1B6D"/>
    <w:rsid w:val="001C3C71"/>
    <w:rsid w:val="001D127A"/>
    <w:rsid w:val="001D5365"/>
    <w:rsid w:val="001E6EF2"/>
    <w:rsid w:val="00203FE7"/>
    <w:rsid w:val="00241C6C"/>
    <w:rsid w:val="00241FE1"/>
    <w:rsid w:val="002462CC"/>
    <w:rsid w:val="002524B8"/>
    <w:rsid w:val="00257322"/>
    <w:rsid w:val="002624F8"/>
    <w:rsid w:val="002632F0"/>
    <w:rsid w:val="002646C3"/>
    <w:rsid w:val="002708BD"/>
    <w:rsid w:val="0028121B"/>
    <w:rsid w:val="002824ED"/>
    <w:rsid w:val="00285654"/>
    <w:rsid w:val="002A0583"/>
    <w:rsid w:val="002D0802"/>
    <w:rsid w:val="002D640D"/>
    <w:rsid w:val="002E75DF"/>
    <w:rsid w:val="002E7EAC"/>
    <w:rsid w:val="002F2AA5"/>
    <w:rsid w:val="002F2E81"/>
    <w:rsid w:val="00301C16"/>
    <w:rsid w:val="003065C3"/>
    <w:rsid w:val="00334C64"/>
    <w:rsid w:val="00340C8D"/>
    <w:rsid w:val="00347C5B"/>
    <w:rsid w:val="00355C21"/>
    <w:rsid w:val="00363F99"/>
    <w:rsid w:val="00376E18"/>
    <w:rsid w:val="00381905"/>
    <w:rsid w:val="00387F87"/>
    <w:rsid w:val="00395ECC"/>
    <w:rsid w:val="00396129"/>
    <w:rsid w:val="003A293C"/>
    <w:rsid w:val="003F720C"/>
    <w:rsid w:val="00403A5C"/>
    <w:rsid w:val="00423412"/>
    <w:rsid w:val="004349BC"/>
    <w:rsid w:val="0045092A"/>
    <w:rsid w:val="004673E6"/>
    <w:rsid w:val="00484B72"/>
    <w:rsid w:val="004B139B"/>
    <w:rsid w:val="004B409A"/>
    <w:rsid w:val="004C7775"/>
    <w:rsid w:val="004E6DEC"/>
    <w:rsid w:val="004F54B4"/>
    <w:rsid w:val="005125FE"/>
    <w:rsid w:val="00517E9C"/>
    <w:rsid w:val="00535185"/>
    <w:rsid w:val="005403EC"/>
    <w:rsid w:val="005426B5"/>
    <w:rsid w:val="00550E98"/>
    <w:rsid w:val="0055435F"/>
    <w:rsid w:val="0057276C"/>
    <w:rsid w:val="00607B91"/>
    <w:rsid w:val="006217AE"/>
    <w:rsid w:val="00623179"/>
    <w:rsid w:val="00623534"/>
    <w:rsid w:val="00642C05"/>
    <w:rsid w:val="00643EC0"/>
    <w:rsid w:val="00656A47"/>
    <w:rsid w:val="00665AE4"/>
    <w:rsid w:val="00673FEC"/>
    <w:rsid w:val="00682063"/>
    <w:rsid w:val="006975AB"/>
    <w:rsid w:val="006B0433"/>
    <w:rsid w:val="006B663C"/>
    <w:rsid w:val="006D3B11"/>
    <w:rsid w:val="007118AD"/>
    <w:rsid w:val="00723B37"/>
    <w:rsid w:val="00731560"/>
    <w:rsid w:val="00741D37"/>
    <w:rsid w:val="00753784"/>
    <w:rsid w:val="0075424D"/>
    <w:rsid w:val="00765540"/>
    <w:rsid w:val="00773547"/>
    <w:rsid w:val="00782806"/>
    <w:rsid w:val="00790301"/>
    <w:rsid w:val="00797AAB"/>
    <w:rsid w:val="007B0C11"/>
    <w:rsid w:val="007D186C"/>
    <w:rsid w:val="007E3C59"/>
    <w:rsid w:val="007E7C0B"/>
    <w:rsid w:val="0080352C"/>
    <w:rsid w:val="00807614"/>
    <w:rsid w:val="008149F4"/>
    <w:rsid w:val="00816A29"/>
    <w:rsid w:val="00826246"/>
    <w:rsid w:val="008358A1"/>
    <w:rsid w:val="00840A96"/>
    <w:rsid w:val="00844547"/>
    <w:rsid w:val="008644CA"/>
    <w:rsid w:val="00883607"/>
    <w:rsid w:val="0088561F"/>
    <w:rsid w:val="008A3569"/>
    <w:rsid w:val="008A41E8"/>
    <w:rsid w:val="008B299B"/>
    <w:rsid w:val="008C256D"/>
    <w:rsid w:val="008C5364"/>
    <w:rsid w:val="008D1959"/>
    <w:rsid w:val="008E0EE5"/>
    <w:rsid w:val="008E40D3"/>
    <w:rsid w:val="008E6EB4"/>
    <w:rsid w:val="008F077A"/>
    <w:rsid w:val="00914706"/>
    <w:rsid w:val="00920F24"/>
    <w:rsid w:val="00937120"/>
    <w:rsid w:val="00937AAC"/>
    <w:rsid w:val="00941042"/>
    <w:rsid w:val="009502A0"/>
    <w:rsid w:val="00955833"/>
    <w:rsid w:val="009560FD"/>
    <w:rsid w:val="00970258"/>
    <w:rsid w:val="00971FED"/>
    <w:rsid w:val="00976722"/>
    <w:rsid w:val="009A3311"/>
    <w:rsid w:val="009A403D"/>
    <w:rsid w:val="009B3533"/>
    <w:rsid w:val="009B3AAF"/>
    <w:rsid w:val="009C2885"/>
    <w:rsid w:val="009C6A17"/>
    <w:rsid w:val="009C7E8A"/>
    <w:rsid w:val="009D4FFE"/>
    <w:rsid w:val="009F24D0"/>
    <w:rsid w:val="00A20E9F"/>
    <w:rsid w:val="00A3479C"/>
    <w:rsid w:val="00A36315"/>
    <w:rsid w:val="00A4496D"/>
    <w:rsid w:val="00A549A1"/>
    <w:rsid w:val="00A61646"/>
    <w:rsid w:val="00A7489E"/>
    <w:rsid w:val="00A86FB1"/>
    <w:rsid w:val="00A95845"/>
    <w:rsid w:val="00AB1034"/>
    <w:rsid w:val="00AC610C"/>
    <w:rsid w:val="00AE4487"/>
    <w:rsid w:val="00B05864"/>
    <w:rsid w:val="00B06AA7"/>
    <w:rsid w:val="00B2071B"/>
    <w:rsid w:val="00B22025"/>
    <w:rsid w:val="00B3398E"/>
    <w:rsid w:val="00B35EFE"/>
    <w:rsid w:val="00B451AF"/>
    <w:rsid w:val="00B45F3E"/>
    <w:rsid w:val="00B55809"/>
    <w:rsid w:val="00B71ED4"/>
    <w:rsid w:val="00B7381D"/>
    <w:rsid w:val="00B73C6E"/>
    <w:rsid w:val="00B7687B"/>
    <w:rsid w:val="00BA11D9"/>
    <w:rsid w:val="00BB5E84"/>
    <w:rsid w:val="00BC097D"/>
    <w:rsid w:val="00BD339F"/>
    <w:rsid w:val="00BD35AE"/>
    <w:rsid w:val="00BD4BA3"/>
    <w:rsid w:val="00BD502E"/>
    <w:rsid w:val="00BD6354"/>
    <w:rsid w:val="00BF0D44"/>
    <w:rsid w:val="00BF6FDF"/>
    <w:rsid w:val="00C005DC"/>
    <w:rsid w:val="00C049CB"/>
    <w:rsid w:val="00C1527D"/>
    <w:rsid w:val="00C508EE"/>
    <w:rsid w:val="00C56A2F"/>
    <w:rsid w:val="00CA1AC6"/>
    <w:rsid w:val="00CA7251"/>
    <w:rsid w:val="00CB320D"/>
    <w:rsid w:val="00CB3DDF"/>
    <w:rsid w:val="00CD0799"/>
    <w:rsid w:val="00CD7DAE"/>
    <w:rsid w:val="00CE609B"/>
    <w:rsid w:val="00CF05BD"/>
    <w:rsid w:val="00D148EA"/>
    <w:rsid w:val="00D233A2"/>
    <w:rsid w:val="00D2377E"/>
    <w:rsid w:val="00D42F87"/>
    <w:rsid w:val="00D479FD"/>
    <w:rsid w:val="00D47F06"/>
    <w:rsid w:val="00D50BA2"/>
    <w:rsid w:val="00D6310C"/>
    <w:rsid w:val="00D63703"/>
    <w:rsid w:val="00D84B02"/>
    <w:rsid w:val="00D90837"/>
    <w:rsid w:val="00D91877"/>
    <w:rsid w:val="00D94B4E"/>
    <w:rsid w:val="00D95659"/>
    <w:rsid w:val="00DB7E2E"/>
    <w:rsid w:val="00DC294E"/>
    <w:rsid w:val="00DD0C34"/>
    <w:rsid w:val="00DE3F96"/>
    <w:rsid w:val="00DE54AC"/>
    <w:rsid w:val="00E02B44"/>
    <w:rsid w:val="00E10605"/>
    <w:rsid w:val="00E153E4"/>
    <w:rsid w:val="00E30800"/>
    <w:rsid w:val="00E31593"/>
    <w:rsid w:val="00E32DA5"/>
    <w:rsid w:val="00E576AC"/>
    <w:rsid w:val="00E658A9"/>
    <w:rsid w:val="00E720BD"/>
    <w:rsid w:val="00E748C0"/>
    <w:rsid w:val="00E77993"/>
    <w:rsid w:val="00E77C42"/>
    <w:rsid w:val="00E80A34"/>
    <w:rsid w:val="00E92032"/>
    <w:rsid w:val="00E96217"/>
    <w:rsid w:val="00EA497A"/>
    <w:rsid w:val="00EB0C43"/>
    <w:rsid w:val="00EB2026"/>
    <w:rsid w:val="00EB2C3F"/>
    <w:rsid w:val="00EB66C5"/>
    <w:rsid w:val="00EC109B"/>
    <w:rsid w:val="00ED1D6A"/>
    <w:rsid w:val="00ED2E80"/>
    <w:rsid w:val="00EF1D31"/>
    <w:rsid w:val="00F07B5F"/>
    <w:rsid w:val="00F25B3D"/>
    <w:rsid w:val="00F26DB0"/>
    <w:rsid w:val="00F31080"/>
    <w:rsid w:val="00F31F59"/>
    <w:rsid w:val="00F42EAC"/>
    <w:rsid w:val="00F443F4"/>
    <w:rsid w:val="00F44BD1"/>
    <w:rsid w:val="00F4594D"/>
    <w:rsid w:val="00F6429F"/>
    <w:rsid w:val="00F7262A"/>
    <w:rsid w:val="00F807A0"/>
    <w:rsid w:val="00F821DE"/>
    <w:rsid w:val="00FB357A"/>
    <w:rsid w:val="00FB57CD"/>
    <w:rsid w:val="00FC0638"/>
    <w:rsid w:val="00FD199C"/>
    <w:rsid w:val="00FD2069"/>
    <w:rsid w:val="00FE4181"/>
    <w:rsid w:val="00FF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05"/>
    <o:shapelayout v:ext="edit">
      <o:idmap v:ext="edit" data="1"/>
    </o:shapelayout>
  </w:shapeDefaults>
  <w:decimalSymbol w:val=","/>
  <w:listSeparator w:val=";"/>
  <w15:docId w15:val="{67BDFA04-57D9-4483-8B32-4624C4C3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" w:unhideWhenUsed="1" w:qFormat="1"/>
    <w:lsdException w:name="heading 3" w:uiPriority="9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66C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30800"/>
    <w:pPr>
      <w:keepNext/>
      <w:pageBreakBefore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7D186C"/>
    <w:pPr>
      <w:keepNext/>
      <w:keepLines/>
      <w:overflowPunct/>
      <w:autoSpaceDE/>
      <w:autoSpaceDN/>
      <w:adjustRightInd/>
      <w:spacing w:before="200"/>
      <w:textAlignment w:val="auto"/>
      <w:outlineLvl w:val="1"/>
    </w:pPr>
    <w:rPr>
      <w:rFonts w:ascii="Cambria" w:hAnsi="Cambria"/>
      <w:b/>
      <w:bCs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BD4BA3"/>
    <w:pPr>
      <w:keepNext/>
      <w:overflowPunct/>
      <w:autoSpaceDE/>
      <w:autoSpaceDN/>
      <w:adjustRightInd/>
      <w:textAlignment w:val="auto"/>
      <w:outlineLvl w:val="2"/>
    </w:pPr>
    <w:rPr>
      <w:spacing w:val="26"/>
      <w:sz w:val="36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186C"/>
    <w:pPr>
      <w:keepNext/>
      <w:keepLines/>
      <w:overflowPunct/>
      <w:autoSpaceDE/>
      <w:autoSpaceDN/>
      <w:adjustRightInd/>
      <w:spacing w:before="200"/>
      <w:textAlignment w:val="auto"/>
      <w:outlineLvl w:val="3"/>
    </w:pPr>
    <w:rPr>
      <w:rFonts w:ascii="Cambria" w:hAnsi="Cambria"/>
      <w:b/>
      <w:bCs/>
      <w:i/>
      <w:iCs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D186C"/>
    <w:pPr>
      <w:keepNext/>
      <w:keepLines/>
      <w:overflowPunct/>
      <w:autoSpaceDE/>
      <w:autoSpaceDN/>
      <w:adjustRightInd/>
      <w:spacing w:before="200"/>
      <w:textAlignment w:val="auto"/>
      <w:outlineLvl w:val="4"/>
    </w:pPr>
    <w:rPr>
      <w:rFonts w:ascii="Cambria" w:hAnsi="Cambria"/>
      <w:color w:val="243F60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link w:val="KommentartextZchn"/>
    <w:uiPriority w:val="99"/>
    <w:semiHidden/>
  </w:style>
  <w:style w:type="paragraph" w:customStyle="1" w:styleId="ATEZU">
    <w:name w:val="ATE_ZU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1">
    <w:name w:val="ATE_ZU1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2">
    <w:name w:val="ATE_ZU2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3">
    <w:name w:val="ATE_ZU3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4">
    <w:name w:val="ATE_ZU4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5">
    <w:name w:val="ATE_ZU5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6">
    <w:name w:val="ATE_ZU6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7">
    <w:name w:val="ATE_ZU7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8">
    <w:name w:val="ATE_ZU8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9">
    <w:name w:val="ATE_ZU9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customStyle="1" w:styleId="ATEZU10">
    <w:name w:val="ATE_ZU10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styleId="Titel">
    <w:name w:val="Title"/>
    <w:basedOn w:val="Standard"/>
    <w:link w:val="TitelZchn"/>
    <w:uiPriority w:val="10"/>
    <w:qFormat/>
    <w:rsid w:val="00D63703"/>
    <w:pPr>
      <w:numPr>
        <w:numId w:val="38"/>
      </w:numPr>
      <w:spacing w:before="480" w:after="120"/>
      <w:ind w:left="357" w:hanging="357"/>
    </w:pPr>
    <w:rPr>
      <w:rFonts w:ascii="Calibri" w:hAnsi="Calibri"/>
      <w:b/>
      <w:sz w:val="23"/>
      <w:szCs w:val="40"/>
    </w:rPr>
  </w:style>
  <w:style w:type="paragraph" w:customStyle="1" w:styleId="Ebene1">
    <w:name w:val="Ebene1"/>
    <w:basedOn w:val="Standard"/>
    <w:rsid w:val="007E7C0B"/>
    <w:pPr>
      <w:overflowPunct/>
      <w:autoSpaceDE/>
      <w:autoSpaceDN/>
      <w:adjustRightInd/>
      <w:ind w:left="709" w:hanging="709"/>
      <w:textAlignment w:val="auto"/>
    </w:pPr>
    <w:rPr>
      <w:sz w:val="24"/>
    </w:rPr>
  </w:style>
  <w:style w:type="table" w:styleId="Tabellenraster">
    <w:name w:val="Table Grid"/>
    <w:basedOn w:val="NormaleTabelle"/>
    <w:uiPriority w:val="59"/>
    <w:rsid w:val="007E7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qFormat/>
    <w:rsid w:val="00BD4BA3"/>
    <w:pPr>
      <w:overflowPunct/>
      <w:autoSpaceDE/>
      <w:autoSpaceDN/>
      <w:adjustRightInd/>
      <w:jc w:val="center"/>
      <w:textAlignment w:val="auto"/>
    </w:pPr>
    <w:rPr>
      <w:sz w:val="40"/>
      <w:szCs w:val="24"/>
    </w:rPr>
  </w:style>
  <w:style w:type="character" w:styleId="Seitenzahl">
    <w:name w:val="page number"/>
    <w:basedOn w:val="Absatz-Standardschriftart"/>
    <w:rsid w:val="0000690B"/>
  </w:style>
  <w:style w:type="character" w:customStyle="1" w:styleId="berschrift2Zchn">
    <w:name w:val="Überschrift 2 Zchn"/>
    <w:basedOn w:val="Absatz-Standardschriftart"/>
    <w:link w:val="berschrift2"/>
    <w:uiPriority w:val="9"/>
    <w:rsid w:val="007D186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186C"/>
    <w:rPr>
      <w:rFonts w:ascii="Cambria" w:eastAsia="Times New Roman" w:hAnsi="Cambria" w:cs="Times New Roman"/>
      <w:b/>
      <w:bCs/>
      <w:i/>
      <w:iCs/>
      <w:sz w:val="22"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D186C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7D186C"/>
    <w:rPr>
      <w:rFonts w:ascii="Arial" w:hAnsi="Arial" w:cs="Arial"/>
      <w:b/>
      <w:bCs/>
      <w:kern w:val="32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7D186C"/>
    <w:rPr>
      <w:rFonts w:ascii="Arial" w:hAnsi="Arial"/>
      <w:spacing w:val="26"/>
      <w:sz w:val="36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7D186C"/>
    <w:rPr>
      <w:rFonts w:ascii="Arial" w:hAnsi="Arial"/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7D186C"/>
    <w:rPr>
      <w:rFonts w:ascii="Arial" w:hAnsi="Arial"/>
      <w:sz w:val="22"/>
    </w:rPr>
  </w:style>
  <w:style w:type="character" w:customStyle="1" w:styleId="TitelZchn">
    <w:name w:val="Titel Zchn"/>
    <w:basedOn w:val="Absatz-Standardschriftart"/>
    <w:link w:val="Titel"/>
    <w:uiPriority w:val="10"/>
    <w:locked/>
    <w:rsid w:val="00D63703"/>
    <w:rPr>
      <w:rFonts w:ascii="Calibri" w:hAnsi="Calibri"/>
      <w:b/>
      <w:sz w:val="23"/>
      <w:szCs w:val="40"/>
    </w:rPr>
  </w:style>
  <w:style w:type="character" w:styleId="Hervorhebung">
    <w:name w:val="Emphasis"/>
    <w:basedOn w:val="Absatz-Standardschriftart"/>
    <w:uiPriority w:val="20"/>
    <w:qFormat/>
    <w:rsid w:val="007D186C"/>
    <w:rPr>
      <w:rFonts w:cs="Times New Roman"/>
      <w:i/>
      <w:iCs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7D186C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unhideWhenUsed/>
    <w:rsid w:val="007D186C"/>
    <w:pPr>
      <w:widowControl w:val="0"/>
      <w:textAlignment w:val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7D186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D186C"/>
    <w:pPr>
      <w:widowControl w:val="0"/>
      <w:ind w:left="708"/>
      <w:textAlignment w:val="auto"/>
    </w:pPr>
  </w:style>
  <w:style w:type="paragraph" w:customStyle="1" w:styleId="Vorgabetext">
    <w:name w:val="Vorgabetext"/>
    <w:basedOn w:val="Standard"/>
    <w:next w:val="Standard"/>
    <w:uiPriority w:val="99"/>
    <w:rsid w:val="007D186C"/>
    <w:pPr>
      <w:widowControl w:val="0"/>
      <w:overflowPunct/>
      <w:textAlignment w:val="auto"/>
    </w:pPr>
    <w:rPr>
      <w:rFonts w:cs="Arial"/>
      <w:sz w:val="24"/>
      <w:szCs w:val="24"/>
    </w:rPr>
  </w:style>
  <w:style w:type="paragraph" w:customStyle="1" w:styleId="Default">
    <w:name w:val="Default"/>
    <w:rsid w:val="007D186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Gli1">
    <w:name w:val="1 Gli.1"/>
    <w:basedOn w:val="Standard"/>
    <w:uiPriority w:val="99"/>
    <w:rsid w:val="007D186C"/>
    <w:pPr>
      <w:widowControl w:val="0"/>
      <w:overflowPunct/>
      <w:ind w:left="963" w:hanging="963"/>
      <w:textAlignment w:val="auto"/>
    </w:pPr>
    <w:rPr>
      <w:rFonts w:ascii="Times New Roman" w:hAnsi="Times New Roman"/>
      <w:sz w:val="24"/>
      <w:szCs w:val="24"/>
    </w:rPr>
  </w:style>
  <w:style w:type="paragraph" w:customStyle="1" w:styleId="1Gli11">
    <w:name w:val="1 Gli.1.1"/>
    <w:basedOn w:val="Standard"/>
    <w:uiPriority w:val="99"/>
    <w:rsid w:val="007D186C"/>
    <w:pPr>
      <w:widowControl w:val="0"/>
      <w:overflowPunct/>
      <w:ind w:left="963" w:hanging="963"/>
      <w:textAlignment w:val="auto"/>
    </w:pPr>
    <w:rPr>
      <w:rFonts w:ascii="Times New Roman" w:hAnsi="Times New Roman"/>
      <w:sz w:val="24"/>
      <w:szCs w:val="24"/>
    </w:rPr>
  </w:style>
  <w:style w:type="paragraph" w:customStyle="1" w:styleId="1Mark-">
    <w:name w:val="1 Mark. -"/>
    <w:basedOn w:val="Standard"/>
    <w:uiPriority w:val="99"/>
    <w:rsid w:val="007D186C"/>
    <w:pPr>
      <w:widowControl w:val="0"/>
      <w:overflowPunct/>
      <w:ind w:left="283" w:hanging="283"/>
      <w:textAlignment w:val="auto"/>
    </w:pPr>
    <w:rPr>
      <w:rFonts w:ascii="Times New Roman" w:hAnsi="Times New Roman"/>
      <w:sz w:val="24"/>
      <w:szCs w:val="24"/>
    </w:rPr>
  </w:style>
  <w:style w:type="paragraph" w:customStyle="1" w:styleId="TabellenText">
    <w:name w:val="Tabellen Text"/>
    <w:basedOn w:val="Standard"/>
    <w:uiPriority w:val="99"/>
    <w:rsid w:val="007D186C"/>
    <w:pPr>
      <w:widowControl w:val="0"/>
      <w:overflowPunct/>
      <w:textAlignment w:val="auto"/>
    </w:pPr>
    <w:rPr>
      <w:rFonts w:cs="Arial"/>
      <w:sz w:val="20"/>
    </w:rPr>
  </w:style>
  <w:style w:type="paragraph" w:styleId="Textkrper">
    <w:name w:val="Body Text"/>
    <w:basedOn w:val="Default"/>
    <w:next w:val="Default"/>
    <w:link w:val="TextkrperZchn"/>
    <w:uiPriority w:val="99"/>
    <w:unhideWhenUsed/>
    <w:rsid w:val="007D186C"/>
    <w:rPr>
      <w:color w:val="auto"/>
    </w:rPr>
  </w:style>
  <w:style w:type="character" w:customStyle="1" w:styleId="TextkrperZchn">
    <w:name w:val="Textkörper Zchn"/>
    <w:basedOn w:val="Absatz-Standardschriftart"/>
    <w:link w:val="Textkrper"/>
    <w:uiPriority w:val="99"/>
    <w:rsid w:val="007D186C"/>
    <w:rPr>
      <w:rFonts w:ascii="Arial" w:hAnsi="Arial" w:cs="Arial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1156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3.xml"/><Relationship Id="rId10" Type="http://schemas.openxmlformats.org/officeDocument/2006/relationships/header" Target="header3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ot\dd_ba_v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4B519-94BE-400C-9464-9BAFBB426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dd_ba_v.dot</Template>
  <TotalTime>0</TotalTime>
  <Pages>8</Pages>
  <Words>600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Beschlussauszug</vt:lpstr>
    </vt:vector>
  </TitlesOfParts>
  <Company>Fa. SOMACOS GmbH &amp; Co. KG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Beschlussauszug</dc:title>
  <dc:subject/>
  <dc:creator>Weichelt</dc:creator>
  <cp:keywords/>
  <dc:description/>
  <cp:lastModifiedBy>Kothe, Andreas</cp:lastModifiedBy>
  <cp:revision>29</cp:revision>
  <cp:lastPrinted>2018-07-03T13:59:00Z</cp:lastPrinted>
  <dcterms:created xsi:type="dcterms:W3CDTF">2016-06-02T11:48:00Z</dcterms:created>
  <dcterms:modified xsi:type="dcterms:W3CDTF">2019-08-13T12:13:00Z</dcterms:modified>
</cp:coreProperties>
</file>